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E1D94" w14:textId="77777777" w:rsidR="004C75AB" w:rsidRPr="004C75AB" w:rsidRDefault="004C75AB" w:rsidP="004C75AB"/>
    <w:p w14:paraId="7D6B272F" w14:textId="77777777" w:rsidR="00D66CD9" w:rsidRDefault="00D66CD9" w:rsidP="00D66CD9">
      <w:pPr>
        <w:pStyle w:val="Title"/>
      </w:pPr>
    </w:p>
    <w:p w14:paraId="3DB8EB9C" w14:textId="194A0F67" w:rsidR="00D66CD9" w:rsidRDefault="00D66CD9" w:rsidP="00D66CD9">
      <w:pPr>
        <w:pStyle w:val="Title"/>
      </w:pPr>
      <w:r>
        <w:t>Book Proposal Form</w:t>
      </w:r>
    </w:p>
    <w:p w14:paraId="493DB1FE" w14:textId="77777777" w:rsidR="00D66CD9" w:rsidRPr="00D66CD9" w:rsidRDefault="00D66CD9" w:rsidP="00D66CD9"/>
    <w:p w14:paraId="51258408" w14:textId="77777777" w:rsidR="00211C00" w:rsidRDefault="00211C00" w:rsidP="00D66CD9"/>
    <w:p w14:paraId="7A3388B9" w14:textId="1C645BE1" w:rsidR="00D66CD9" w:rsidRDefault="00D66CD9" w:rsidP="00D66CD9">
      <w:r>
        <w:t>Thank you for submitting your book proposal to the University of London Press.</w:t>
      </w:r>
    </w:p>
    <w:p w14:paraId="7ACE245E" w14:textId="51CBE7C1" w:rsidR="00D66CD9" w:rsidRDefault="00D66CD9" w:rsidP="00D66CD9">
      <w:r>
        <w:t>This form helps us to know a little more about you and your proposed book.</w:t>
      </w:r>
    </w:p>
    <w:p w14:paraId="1686B4ED" w14:textId="77777777" w:rsidR="00D66CD9" w:rsidRDefault="00D66CD9" w:rsidP="00D66CD9">
      <w:pPr>
        <w:jc w:val="center"/>
      </w:pPr>
    </w:p>
    <w:p w14:paraId="30249BD0" w14:textId="3A43AFEF" w:rsidR="00257F25" w:rsidRDefault="00257F25" w:rsidP="00257F25">
      <w:r>
        <w:t>Based at the School of Advanced Study, the University of London Press publishes monographs</w:t>
      </w:r>
      <w:r w:rsidR="00C52C3D">
        <w:t xml:space="preserve"> and edited collections</w:t>
      </w:r>
      <w:r>
        <w:t xml:space="preserve"> across humanities </w:t>
      </w:r>
      <w:r w:rsidRPr="006C12E3">
        <w:t>disciplines and supports open access publication. We are passionate advocates for the humanities – a</w:t>
      </w:r>
      <w:r w:rsidRPr="00645EE1">
        <w:t xml:space="preserve"> collaborative, non-profit and predominantly open access publishing partner to researchers and institutions.</w:t>
      </w:r>
    </w:p>
    <w:p w14:paraId="78F5EB1C" w14:textId="77777777" w:rsidR="00D66CD9" w:rsidRDefault="00D66CD9" w:rsidP="00D66CD9"/>
    <w:p w14:paraId="64AD8C2A" w14:textId="6EA82E1F" w:rsidR="00D66CD9" w:rsidRDefault="00D66CD9" w:rsidP="00D66CD9">
      <w:r>
        <w:t xml:space="preserve">We will confirm receipt of your proposal and will then be in touch with feedback following our initial assessment, along with details of the next steps as necessary, as soon as we can. </w:t>
      </w:r>
    </w:p>
    <w:p w14:paraId="44FE60DC" w14:textId="77777777" w:rsidR="00D66CD9" w:rsidRDefault="00D66CD9" w:rsidP="00D66CD9"/>
    <w:p w14:paraId="1C3EC7EE" w14:textId="33059CFE" w:rsidR="00D66CD9" w:rsidRDefault="00D66CD9" w:rsidP="00D66CD9">
      <w:pPr>
        <w:pStyle w:val="Heading1"/>
      </w:pPr>
      <w:r>
        <w:t xml:space="preserve">About Your Book </w:t>
      </w:r>
    </w:p>
    <w:p w14:paraId="3949052E" w14:textId="77777777" w:rsidR="00D66CD9" w:rsidRDefault="00D66CD9" w:rsidP="00D66CD9">
      <w:pPr>
        <w:rPr>
          <w:rStyle w:val="Strong"/>
        </w:rPr>
      </w:pPr>
    </w:p>
    <w:p w14:paraId="2F88A74A" w14:textId="64BFECCD" w:rsidR="00D66CD9" w:rsidRPr="00D67D3F" w:rsidRDefault="00D66CD9" w:rsidP="00D66CD9">
      <w:pPr>
        <w:rPr>
          <w:rStyle w:val="Strong"/>
          <w:b w:val="0"/>
          <w:bCs w:val="0"/>
        </w:rPr>
      </w:pPr>
      <w:r w:rsidRPr="000750EB">
        <w:rPr>
          <w:rStyle w:val="Strong"/>
          <w:rFonts w:ascii="Roboto" w:hAnsi="Roboto"/>
        </w:rPr>
        <w:t>1. Proposed title and subtitle</w:t>
      </w:r>
      <w:r w:rsidRPr="00D67D3F">
        <w:rPr>
          <w:rStyle w:val="Strong"/>
          <w:b w:val="0"/>
          <w:bCs w:val="0"/>
        </w:rPr>
        <w:t>:</w:t>
      </w:r>
    </w:p>
    <w:p w14:paraId="288693B5" w14:textId="77777777" w:rsidR="00D66CD9" w:rsidRPr="00D66CD9" w:rsidRDefault="00D66CD9" w:rsidP="00D66CD9">
      <w:pPr>
        <w:pStyle w:val="Heading1"/>
        <w:rPr>
          <w:rFonts w:ascii="Roboto Light" w:hAnsi="Roboto Light"/>
          <w:sz w:val="22"/>
          <w:szCs w:val="24"/>
        </w:rPr>
      </w:pPr>
    </w:p>
    <w:p w14:paraId="4DDD47B7" w14:textId="036600A3" w:rsidR="00D66CD9" w:rsidRPr="000750EB" w:rsidRDefault="00D66CD9" w:rsidP="00D66CD9">
      <w:pPr>
        <w:rPr>
          <w:rStyle w:val="Strong"/>
          <w:b w:val="0"/>
          <w:bCs w:val="0"/>
        </w:rPr>
      </w:pPr>
      <w:r w:rsidRPr="000750EB">
        <w:rPr>
          <w:rStyle w:val="Strong"/>
          <w:rFonts w:ascii="Roboto" w:hAnsi="Roboto"/>
        </w:rPr>
        <w:t>2. Author/Editor(s)</w:t>
      </w:r>
      <w:r w:rsidRPr="00D67D3F">
        <w:rPr>
          <w:rStyle w:val="Strong"/>
          <w:b w:val="0"/>
          <w:bCs w:val="0"/>
        </w:rPr>
        <w:t>:</w:t>
      </w:r>
    </w:p>
    <w:p w14:paraId="3D1523D4" w14:textId="77777777" w:rsidR="00D66CD9" w:rsidRPr="00D66CD9" w:rsidRDefault="00D66CD9" w:rsidP="00D66CD9">
      <w:pPr>
        <w:pStyle w:val="Heading1"/>
        <w:rPr>
          <w:rFonts w:ascii="Roboto Light" w:hAnsi="Roboto Light"/>
          <w:sz w:val="22"/>
          <w:szCs w:val="22"/>
        </w:rPr>
      </w:pPr>
    </w:p>
    <w:p w14:paraId="55B5AB1D" w14:textId="275C5099" w:rsidR="00D66CD9" w:rsidRPr="000750EB" w:rsidRDefault="00D66CD9" w:rsidP="00D66CD9">
      <w:pPr>
        <w:rPr>
          <w:rStyle w:val="Strong"/>
          <w:b w:val="0"/>
          <w:bCs w:val="0"/>
        </w:rPr>
      </w:pPr>
      <w:r w:rsidRPr="000750EB">
        <w:rPr>
          <w:rStyle w:val="Strong"/>
          <w:rFonts w:ascii="Roboto" w:hAnsi="Roboto"/>
        </w:rPr>
        <w:t>3. Please indicate if the book is being proposed for a specific University of London Press book series</w:t>
      </w:r>
      <w:r w:rsidRPr="00D67D3F">
        <w:rPr>
          <w:rStyle w:val="Strong"/>
          <w:b w:val="0"/>
          <w:bCs w:val="0"/>
        </w:rPr>
        <w:t>:</w:t>
      </w:r>
    </w:p>
    <w:p w14:paraId="5BD6CA58" w14:textId="5A1D8129" w:rsidR="00D66CD9" w:rsidRPr="00D66CD9" w:rsidRDefault="00D66CD9" w:rsidP="00D66CD9">
      <w:pPr>
        <w:rPr>
          <w:rStyle w:val="Strong"/>
        </w:rPr>
      </w:pPr>
    </w:p>
    <w:p w14:paraId="38F0F104" w14:textId="77777777" w:rsidR="00D66CD9" w:rsidRPr="00D66CD9" w:rsidRDefault="00D66CD9" w:rsidP="00590FB8">
      <w:pPr>
        <w:spacing w:before="240"/>
        <w:rPr>
          <w:b/>
          <w:bCs/>
        </w:rPr>
      </w:pPr>
    </w:p>
    <w:p w14:paraId="60EF3CC9" w14:textId="77777777" w:rsidR="00D66CD9" w:rsidRPr="00D67D3F" w:rsidRDefault="00D66CD9" w:rsidP="00D66CD9">
      <w:pPr>
        <w:rPr>
          <w:rStyle w:val="Strong"/>
          <w:b w:val="0"/>
          <w:bCs w:val="0"/>
        </w:rPr>
      </w:pPr>
      <w:r w:rsidRPr="00D425CA">
        <w:rPr>
          <w:rStyle w:val="Strong"/>
          <w:rFonts w:ascii="Roboto" w:hAnsi="Roboto"/>
        </w:rPr>
        <w:t>4. Summary</w:t>
      </w:r>
      <w:r w:rsidRPr="00D67D3F">
        <w:rPr>
          <w:rStyle w:val="Strong"/>
          <w:b w:val="0"/>
          <w:bCs w:val="0"/>
        </w:rPr>
        <w:t>:</w:t>
      </w:r>
    </w:p>
    <w:p w14:paraId="05DEB695" w14:textId="3E527585" w:rsidR="00D66CD9" w:rsidRPr="000A62CC" w:rsidRDefault="00D66CD9" w:rsidP="00F17344">
      <w:pPr>
        <w:rPr>
          <w:rStyle w:val="Emphasis"/>
          <w:sz w:val="20"/>
          <w:szCs w:val="20"/>
        </w:rPr>
      </w:pPr>
      <w:r w:rsidRPr="000A62CC">
        <w:rPr>
          <w:rStyle w:val="Emphasis"/>
          <w:sz w:val="20"/>
          <w:szCs w:val="20"/>
        </w:rPr>
        <w:t xml:space="preserve">Please write a concise description of the proposed book (up to 250 words), using clear and informative language aimed at a reader that may not necessarily be a specialist in this field.  </w:t>
      </w:r>
    </w:p>
    <w:p w14:paraId="316530DE" w14:textId="77777777" w:rsidR="00590FB8" w:rsidRPr="00D66CD9" w:rsidRDefault="00590FB8" w:rsidP="00D66CD9">
      <w:pPr>
        <w:rPr>
          <w:rStyle w:val="Emphasis"/>
          <w:i w:val="0"/>
          <w:iCs w:val="0"/>
        </w:rPr>
      </w:pPr>
    </w:p>
    <w:p w14:paraId="1AC8C325" w14:textId="77777777" w:rsidR="00D66CD9" w:rsidRPr="00D425CA" w:rsidRDefault="00D66CD9" w:rsidP="00D66CD9">
      <w:pPr>
        <w:rPr>
          <w:rStyle w:val="Strong"/>
          <w:rFonts w:ascii="Roboto" w:hAnsi="Roboto"/>
        </w:rPr>
      </w:pPr>
      <w:r w:rsidRPr="00D425CA">
        <w:rPr>
          <w:rStyle w:val="Strong"/>
          <w:rFonts w:ascii="Roboto" w:hAnsi="Roboto"/>
        </w:rPr>
        <w:t>5. Book project</w:t>
      </w:r>
      <w:r w:rsidRPr="0054401E">
        <w:rPr>
          <w:rStyle w:val="Strong"/>
          <w:b w:val="0"/>
          <w:bCs w:val="0"/>
        </w:rPr>
        <w:t xml:space="preserve">: </w:t>
      </w:r>
    </w:p>
    <w:p w14:paraId="137BC288" w14:textId="0851ABF1" w:rsidR="00D66CD9" w:rsidRPr="000A62CC" w:rsidRDefault="00D66CD9" w:rsidP="00D66CD9">
      <w:pPr>
        <w:rPr>
          <w:i/>
          <w:iCs/>
          <w:sz w:val="20"/>
          <w:szCs w:val="20"/>
        </w:rPr>
      </w:pPr>
      <w:r w:rsidRPr="000A62CC">
        <w:rPr>
          <w:rStyle w:val="Emphasis"/>
          <w:sz w:val="20"/>
          <w:szCs w:val="20"/>
        </w:rPr>
        <w:t>Please provide a more detailed description of the proposed book’s scope and content (up to 500 words). What is its purpose and academic significance? What new contributions does it make to the field? Why is this book relevant and important now?</w:t>
      </w:r>
    </w:p>
    <w:p w14:paraId="0DE2A19E" w14:textId="12108859" w:rsidR="00D66CD9" w:rsidRDefault="00D66CD9" w:rsidP="000C0EA1"/>
    <w:p w14:paraId="1F4B6DB0" w14:textId="2BBBCAFC" w:rsidR="00590FB8" w:rsidRDefault="00590FB8" w:rsidP="000C0EA1"/>
    <w:p w14:paraId="5E66FB6A" w14:textId="77777777" w:rsidR="00590FB8" w:rsidRPr="00590FB8" w:rsidRDefault="00590FB8" w:rsidP="000C0EA1"/>
    <w:p w14:paraId="4A5EE571" w14:textId="77777777" w:rsidR="00D66CD9" w:rsidRPr="00D425CA" w:rsidRDefault="00D66CD9" w:rsidP="00D66CD9">
      <w:pPr>
        <w:rPr>
          <w:rStyle w:val="Strong"/>
          <w:rFonts w:ascii="Roboto" w:hAnsi="Roboto"/>
        </w:rPr>
      </w:pPr>
      <w:r w:rsidRPr="00D425CA">
        <w:rPr>
          <w:rStyle w:val="Strong"/>
          <w:rFonts w:ascii="Roboto" w:hAnsi="Roboto"/>
        </w:rPr>
        <w:t>6. Proposed content</w:t>
      </w:r>
      <w:r w:rsidRPr="0054401E">
        <w:rPr>
          <w:rStyle w:val="Strong"/>
          <w:b w:val="0"/>
          <w:bCs w:val="0"/>
        </w:rPr>
        <w:t>:</w:t>
      </w:r>
    </w:p>
    <w:p w14:paraId="3594FEFC" w14:textId="5E94C9BA" w:rsidR="00D66CD9" w:rsidRPr="000A62CC" w:rsidRDefault="00D66CD9" w:rsidP="00D66CD9">
      <w:pPr>
        <w:rPr>
          <w:rStyle w:val="Emphasis"/>
          <w:sz w:val="20"/>
          <w:szCs w:val="20"/>
        </w:rPr>
      </w:pPr>
      <w:r w:rsidRPr="000A62CC">
        <w:rPr>
          <w:rStyle w:val="Emphasis"/>
          <w:sz w:val="20"/>
          <w:szCs w:val="20"/>
        </w:rPr>
        <w:t>Please provide chapter summaries for your proposed book (up to 300 words per summary). We do understand that some content may be provisional at this stage, but having chapter-by-chapter synopses will support a fair and useful peer review process and enable us to gain a full picture of your project. If your proposal is for an edited collection, please provide a full table of contents along with abstracts for each chapter, as well as the contributor names. You should also attach at least one sample chapter for this book project as part of the proposal.</w:t>
      </w:r>
    </w:p>
    <w:p w14:paraId="4C818AD7" w14:textId="2FC7F17E" w:rsidR="00D66CD9" w:rsidRDefault="00D66CD9" w:rsidP="000C0EA1"/>
    <w:p w14:paraId="24883C67" w14:textId="1981F5CA" w:rsidR="00590FB8" w:rsidRDefault="00590FB8" w:rsidP="000C0EA1"/>
    <w:p w14:paraId="29BF0CF8" w14:textId="77777777" w:rsidR="00590FB8" w:rsidRPr="00590FB8" w:rsidRDefault="00590FB8" w:rsidP="000C0EA1"/>
    <w:p w14:paraId="20B842EF" w14:textId="77777777" w:rsidR="00D66CD9" w:rsidRPr="00D425CA" w:rsidRDefault="00D66CD9" w:rsidP="00D66CD9">
      <w:pPr>
        <w:rPr>
          <w:rStyle w:val="Strong"/>
          <w:rFonts w:ascii="Roboto" w:hAnsi="Roboto"/>
        </w:rPr>
      </w:pPr>
      <w:r w:rsidRPr="00D425CA">
        <w:rPr>
          <w:rStyle w:val="Strong"/>
          <w:rFonts w:ascii="Roboto" w:hAnsi="Roboto"/>
        </w:rPr>
        <w:t>7. Selling points</w:t>
      </w:r>
      <w:r w:rsidRPr="0054401E">
        <w:rPr>
          <w:rStyle w:val="Strong"/>
          <w:b w:val="0"/>
          <w:bCs w:val="0"/>
        </w:rPr>
        <w:t>:</w:t>
      </w:r>
    </w:p>
    <w:p w14:paraId="57EC82B8" w14:textId="77777777" w:rsidR="00D66CD9" w:rsidRPr="000A62CC" w:rsidRDefault="00D66CD9" w:rsidP="00D66CD9">
      <w:pPr>
        <w:rPr>
          <w:rStyle w:val="Emphasis"/>
          <w:sz w:val="20"/>
          <w:szCs w:val="20"/>
        </w:rPr>
      </w:pPr>
      <w:r w:rsidRPr="000A62CC">
        <w:rPr>
          <w:rStyle w:val="Emphasis"/>
          <w:sz w:val="20"/>
          <w:szCs w:val="20"/>
        </w:rPr>
        <w:t>Please provide 2–3 unique selling points for your book. Selling points should be brief and used not to further describe the book’s argument or content, but to show how it offers something new (e.g. presents original interview material) and how key features will provide benefits to readers.</w:t>
      </w:r>
    </w:p>
    <w:p w14:paraId="2A85A0BB" w14:textId="34BD3B0C" w:rsidR="00590FB8" w:rsidRDefault="00590FB8" w:rsidP="00590FB8"/>
    <w:p w14:paraId="5A8F162C" w14:textId="10E10394" w:rsidR="00F17344" w:rsidRDefault="003711E6" w:rsidP="00590FB8">
      <w:r>
        <w:t>1.</w:t>
      </w:r>
    </w:p>
    <w:p w14:paraId="3FAB83F9" w14:textId="49784C13" w:rsidR="003711E6" w:rsidRDefault="003711E6" w:rsidP="00590FB8">
      <w:r>
        <w:t>2.</w:t>
      </w:r>
    </w:p>
    <w:p w14:paraId="76E16BD0" w14:textId="21E143F3" w:rsidR="003711E6" w:rsidRDefault="003711E6" w:rsidP="00590FB8">
      <w:r>
        <w:t>3.</w:t>
      </w:r>
    </w:p>
    <w:p w14:paraId="570CD137" w14:textId="77777777" w:rsidR="00085750" w:rsidRPr="00590FB8" w:rsidRDefault="00085750" w:rsidP="00A00CCD">
      <w:pPr>
        <w:spacing w:after="240"/>
      </w:pPr>
    </w:p>
    <w:p w14:paraId="3E6A0955" w14:textId="77777777" w:rsidR="00D66CD9" w:rsidRPr="0054401E" w:rsidRDefault="00D66CD9" w:rsidP="00D66CD9">
      <w:pPr>
        <w:rPr>
          <w:rStyle w:val="Strong"/>
          <w:b w:val="0"/>
          <w:bCs w:val="0"/>
        </w:rPr>
      </w:pPr>
      <w:r w:rsidRPr="00D425CA">
        <w:rPr>
          <w:rStyle w:val="Strong"/>
          <w:rFonts w:ascii="Roboto" w:hAnsi="Roboto"/>
        </w:rPr>
        <w:t>8. Keywords</w:t>
      </w:r>
      <w:r w:rsidRPr="0054401E">
        <w:rPr>
          <w:rStyle w:val="Strong"/>
          <w:b w:val="0"/>
          <w:bCs w:val="0"/>
        </w:rPr>
        <w:t>:</w:t>
      </w:r>
    </w:p>
    <w:p w14:paraId="1D8520ED" w14:textId="77B5FB78" w:rsidR="00D66CD9" w:rsidRPr="000A62CC" w:rsidRDefault="00D66CD9" w:rsidP="00D66CD9">
      <w:pPr>
        <w:rPr>
          <w:rStyle w:val="Emphasis"/>
          <w:sz w:val="20"/>
          <w:szCs w:val="20"/>
        </w:rPr>
      </w:pPr>
      <w:r w:rsidRPr="000A62CC">
        <w:rPr>
          <w:rStyle w:val="Emphasis"/>
          <w:sz w:val="20"/>
          <w:szCs w:val="20"/>
        </w:rPr>
        <w:t>Please list the keywords that best describe the content of your book. Be specific and consider which terms would help readers to discover your book in an online search.</w:t>
      </w:r>
    </w:p>
    <w:p w14:paraId="1B7D2DCC" w14:textId="77777777" w:rsidR="00D66CD9" w:rsidRPr="00D66CD9" w:rsidRDefault="00D66CD9" w:rsidP="00D66CD9"/>
    <w:p w14:paraId="174CD853" w14:textId="74320D62" w:rsidR="00D66CD9" w:rsidRDefault="00D66CD9" w:rsidP="00D66CD9">
      <w:pPr>
        <w:pStyle w:val="Heading1"/>
      </w:pPr>
      <w:r>
        <w:t>Market and Competition</w:t>
      </w:r>
    </w:p>
    <w:p w14:paraId="1E084956" w14:textId="77777777" w:rsidR="00D66CD9" w:rsidRDefault="00D66CD9" w:rsidP="00D66CD9">
      <w:pPr>
        <w:rPr>
          <w:rStyle w:val="Strong"/>
        </w:rPr>
      </w:pPr>
    </w:p>
    <w:p w14:paraId="7A13B2C7" w14:textId="5A7A39CD" w:rsidR="00D66CD9" w:rsidRPr="00D425CA" w:rsidRDefault="00D66CD9" w:rsidP="00D66CD9">
      <w:pPr>
        <w:rPr>
          <w:rStyle w:val="Strong"/>
          <w:rFonts w:ascii="Roboto" w:hAnsi="Roboto"/>
        </w:rPr>
      </w:pPr>
      <w:r w:rsidRPr="00D425CA">
        <w:rPr>
          <w:rStyle w:val="Strong"/>
          <w:rFonts w:ascii="Roboto" w:hAnsi="Roboto"/>
        </w:rPr>
        <w:t>1. Primary market</w:t>
      </w:r>
      <w:r w:rsidRPr="0054401E">
        <w:rPr>
          <w:rStyle w:val="Strong"/>
          <w:b w:val="0"/>
          <w:bCs w:val="0"/>
        </w:rPr>
        <w:t>:</w:t>
      </w:r>
    </w:p>
    <w:p w14:paraId="60BE7932" w14:textId="77777777" w:rsidR="00D66CD9" w:rsidRPr="000A62CC" w:rsidRDefault="00D66CD9" w:rsidP="00D66CD9">
      <w:pPr>
        <w:rPr>
          <w:rStyle w:val="Emphasis"/>
          <w:sz w:val="20"/>
          <w:szCs w:val="20"/>
        </w:rPr>
      </w:pPr>
      <w:r w:rsidRPr="000A62CC">
        <w:rPr>
          <w:rStyle w:val="Emphasis"/>
          <w:sz w:val="20"/>
          <w:szCs w:val="20"/>
        </w:rPr>
        <w:t>Please describe the target audience for your book, considering:</w:t>
      </w:r>
    </w:p>
    <w:p w14:paraId="063C6B94" w14:textId="1A0ABFC3" w:rsidR="00D66CD9" w:rsidRPr="000A62CC" w:rsidRDefault="00D66CD9" w:rsidP="00D66CD9">
      <w:pPr>
        <w:pStyle w:val="ListParagraph"/>
        <w:numPr>
          <w:ilvl w:val="0"/>
          <w:numId w:val="5"/>
        </w:numPr>
        <w:rPr>
          <w:rStyle w:val="Emphasis"/>
          <w:sz w:val="20"/>
          <w:szCs w:val="20"/>
        </w:rPr>
      </w:pPr>
      <w:r w:rsidRPr="000A62CC">
        <w:rPr>
          <w:rStyle w:val="Emphasis"/>
          <w:sz w:val="20"/>
          <w:szCs w:val="20"/>
        </w:rPr>
        <w:t>The level of reader (e.g. academics, postgraduate students, undergraduate students, practitioners, though note it is unlikely that your book will be pitched at all of these audiences).</w:t>
      </w:r>
    </w:p>
    <w:p w14:paraId="56F7BC45" w14:textId="5DEA5312" w:rsidR="00D66CD9" w:rsidRPr="000A62CC" w:rsidRDefault="00D66CD9" w:rsidP="00D66CD9">
      <w:pPr>
        <w:pStyle w:val="ListParagraph"/>
        <w:numPr>
          <w:ilvl w:val="0"/>
          <w:numId w:val="5"/>
        </w:numPr>
        <w:rPr>
          <w:rStyle w:val="Emphasis"/>
          <w:sz w:val="20"/>
          <w:szCs w:val="20"/>
        </w:rPr>
      </w:pPr>
      <w:r w:rsidRPr="000A62CC">
        <w:rPr>
          <w:rStyle w:val="Emphasis"/>
          <w:sz w:val="20"/>
          <w:szCs w:val="20"/>
        </w:rPr>
        <w:t xml:space="preserve">Subject areas/fields. </w:t>
      </w:r>
    </w:p>
    <w:p w14:paraId="78FE830C" w14:textId="65ECE500" w:rsidR="00D66CD9" w:rsidRPr="000A62CC" w:rsidRDefault="00D66CD9" w:rsidP="00D66CD9">
      <w:pPr>
        <w:pStyle w:val="ListParagraph"/>
        <w:numPr>
          <w:ilvl w:val="0"/>
          <w:numId w:val="5"/>
        </w:numPr>
        <w:spacing w:after="240"/>
        <w:rPr>
          <w:rStyle w:val="Emphasis"/>
          <w:sz w:val="20"/>
          <w:szCs w:val="20"/>
        </w:rPr>
      </w:pPr>
      <w:r w:rsidRPr="000A62CC">
        <w:rPr>
          <w:rStyle w:val="Emphasis"/>
          <w:sz w:val="20"/>
          <w:szCs w:val="20"/>
        </w:rPr>
        <w:t>International appeal/specific geographical regions.</w:t>
      </w:r>
    </w:p>
    <w:p w14:paraId="56F65759" w14:textId="77777777" w:rsidR="00D66CD9" w:rsidRPr="000A62CC" w:rsidRDefault="00D66CD9" w:rsidP="00D66CD9">
      <w:pPr>
        <w:rPr>
          <w:rStyle w:val="Emphasis"/>
          <w:sz w:val="20"/>
          <w:szCs w:val="20"/>
        </w:rPr>
      </w:pPr>
      <w:r w:rsidRPr="000A62CC">
        <w:rPr>
          <w:rStyle w:val="Emphasis"/>
          <w:sz w:val="20"/>
          <w:szCs w:val="20"/>
        </w:rPr>
        <w:t xml:space="preserve">Why will your proposed book appeal to your intended audience(s)? </w:t>
      </w:r>
    </w:p>
    <w:p w14:paraId="6D17C5BB" w14:textId="440995A3" w:rsidR="00D66CD9" w:rsidRDefault="00D66CD9" w:rsidP="00D66CD9"/>
    <w:p w14:paraId="1178C7E2" w14:textId="77777777" w:rsidR="00806B6A" w:rsidRDefault="00806B6A" w:rsidP="00D66CD9"/>
    <w:p w14:paraId="443E1E4E" w14:textId="77777777" w:rsidR="00806B6A" w:rsidRDefault="00806B6A" w:rsidP="00D66CD9"/>
    <w:p w14:paraId="66649CC2" w14:textId="77777777" w:rsidR="00D66CD9" w:rsidRPr="0054401E" w:rsidRDefault="00D66CD9" w:rsidP="00D66CD9">
      <w:pPr>
        <w:rPr>
          <w:rStyle w:val="Strong"/>
          <w:b w:val="0"/>
          <w:bCs w:val="0"/>
        </w:rPr>
      </w:pPr>
      <w:r w:rsidRPr="00D425CA">
        <w:rPr>
          <w:rStyle w:val="Strong"/>
          <w:rFonts w:ascii="Roboto" w:hAnsi="Roboto"/>
        </w:rPr>
        <w:t>2. Secondary markets</w:t>
      </w:r>
      <w:r w:rsidRPr="0054401E">
        <w:rPr>
          <w:rStyle w:val="Strong"/>
          <w:b w:val="0"/>
          <w:bCs w:val="0"/>
        </w:rPr>
        <w:t>:</w:t>
      </w:r>
    </w:p>
    <w:p w14:paraId="3CDE9C5D" w14:textId="77777777" w:rsidR="00D66CD9" w:rsidRPr="000A62CC" w:rsidRDefault="00D66CD9" w:rsidP="00D66CD9">
      <w:pPr>
        <w:rPr>
          <w:rStyle w:val="Emphasis"/>
          <w:sz w:val="20"/>
          <w:szCs w:val="20"/>
        </w:rPr>
      </w:pPr>
      <w:r w:rsidRPr="000A62CC">
        <w:rPr>
          <w:rStyle w:val="Emphasis"/>
          <w:sz w:val="20"/>
          <w:szCs w:val="20"/>
        </w:rPr>
        <w:t>Please give details of any secondary audiences that you believe would be interested in the proposed book.</w:t>
      </w:r>
    </w:p>
    <w:p w14:paraId="4321661D" w14:textId="77777777" w:rsidR="00D66CD9" w:rsidRDefault="00D66CD9" w:rsidP="00D66CD9"/>
    <w:p w14:paraId="73574791" w14:textId="2455AFB7" w:rsidR="00D66CD9" w:rsidRDefault="00D66CD9" w:rsidP="00D66CD9"/>
    <w:p w14:paraId="0642D820" w14:textId="77777777" w:rsidR="00590FB8" w:rsidRDefault="00590FB8" w:rsidP="00D66CD9"/>
    <w:p w14:paraId="76616821" w14:textId="77777777" w:rsidR="00D66CD9" w:rsidRPr="00D425CA" w:rsidRDefault="00D66CD9" w:rsidP="00D66CD9">
      <w:pPr>
        <w:rPr>
          <w:rStyle w:val="Strong"/>
          <w:rFonts w:ascii="Roboto" w:hAnsi="Roboto"/>
        </w:rPr>
      </w:pPr>
      <w:r w:rsidRPr="00D425CA">
        <w:rPr>
          <w:rStyle w:val="Strong"/>
          <w:rFonts w:ascii="Roboto" w:hAnsi="Roboto"/>
        </w:rPr>
        <w:t>3. Are there any scholarly associations or professional bodies that would be interested in your proposed book?</w:t>
      </w:r>
      <w:r w:rsidRPr="0054401E">
        <w:rPr>
          <w:rStyle w:val="Strong"/>
          <w:b w:val="0"/>
          <w:bCs w:val="0"/>
        </w:rPr>
        <w:t>:</w:t>
      </w:r>
    </w:p>
    <w:p w14:paraId="11E4ADE8" w14:textId="4D69F288" w:rsidR="00D66CD9" w:rsidRDefault="00D66CD9" w:rsidP="00D66CD9"/>
    <w:p w14:paraId="748A1A01" w14:textId="77777777" w:rsidR="00590FB8" w:rsidRDefault="00590FB8" w:rsidP="00D66CD9"/>
    <w:p w14:paraId="1777AEB4" w14:textId="77777777" w:rsidR="00D66CD9" w:rsidRDefault="00D66CD9" w:rsidP="00D66CD9"/>
    <w:p w14:paraId="0CF050C3" w14:textId="77777777" w:rsidR="00D66CD9" w:rsidRPr="00D425CA" w:rsidRDefault="00D66CD9" w:rsidP="00D66CD9">
      <w:pPr>
        <w:rPr>
          <w:rStyle w:val="Strong"/>
          <w:rFonts w:ascii="Roboto" w:hAnsi="Roboto"/>
        </w:rPr>
      </w:pPr>
      <w:r w:rsidRPr="00D425CA">
        <w:rPr>
          <w:rStyle w:val="Strong"/>
          <w:rFonts w:ascii="Roboto" w:hAnsi="Roboto"/>
        </w:rPr>
        <w:t>4. Promoting your book</w:t>
      </w:r>
      <w:r w:rsidRPr="0054401E">
        <w:rPr>
          <w:rStyle w:val="Strong"/>
          <w:b w:val="0"/>
          <w:bCs w:val="0"/>
        </w:rPr>
        <w:t>:</w:t>
      </w:r>
    </w:p>
    <w:p w14:paraId="7A56F425" w14:textId="506519F7" w:rsidR="00D66CD9" w:rsidRPr="000A62CC" w:rsidRDefault="006F4D7B" w:rsidP="00D66CD9">
      <w:pPr>
        <w:rPr>
          <w:rStyle w:val="Emphasis"/>
          <w:sz w:val="20"/>
          <w:szCs w:val="20"/>
        </w:rPr>
      </w:pPr>
      <w:r w:rsidRPr="006F4D7B">
        <w:rPr>
          <w:rStyle w:val="Emphasis"/>
          <w:sz w:val="20"/>
          <w:szCs w:val="20"/>
        </w:rPr>
        <w:t>Who do you think should be informed when your book publishes?</w:t>
      </w:r>
      <w:r>
        <w:rPr>
          <w:rStyle w:val="Emphasis"/>
          <w:sz w:val="20"/>
          <w:szCs w:val="20"/>
        </w:rPr>
        <w:t xml:space="preserve"> </w:t>
      </w:r>
      <w:r w:rsidR="00D66CD9" w:rsidRPr="000A62CC">
        <w:rPr>
          <w:rStyle w:val="Emphasis"/>
          <w:sz w:val="20"/>
          <w:szCs w:val="20"/>
        </w:rPr>
        <w:t xml:space="preserve">Please provide details of any networks, personal websites, blogs or social media you use for your work that could offer routes to support the promotional activity for the book. </w:t>
      </w:r>
    </w:p>
    <w:p w14:paraId="74E12F31" w14:textId="77777777" w:rsidR="00D66CD9" w:rsidRDefault="00D66CD9" w:rsidP="00D66CD9"/>
    <w:p w14:paraId="6ED4FF71" w14:textId="77777777" w:rsidR="00CF0A9B" w:rsidRDefault="00CF0A9B" w:rsidP="00D66CD9"/>
    <w:p w14:paraId="7DDC5F76" w14:textId="711486F4" w:rsidR="00D66CD9" w:rsidRDefault="00D66CD9" w:rsidP="00D66CD9"/>
    <w:p w14:paraId="1D5C1999" w14:textId="2BDC75AF" w:rsidR="00CF7671" w:rsidRPr="004B41A8" w:rsidRDefault="004B41A8" w:rsidP="00CF7671">
      <w:pPr>
        <w:rPr>
          <w:rFonts w:ascii="Roboto" w:hAnsi="Roboto"/>
          <w:b/>
          <w:bCs/>
        </w:rPr>
      </w:pPr>
      <w:r w:rsidRPr="004B41A8">
        <w:rPr>
          <w:rFonts w:ascii="Roboto" w:hAnsi="Roboto"/>
          <w:b/>
          <w:bCs/>
        </w:rPr>
        <w:t xml:space="preserve">5. </w:t>
      </w:r>
      <w:r w:rsidR="00CF7671" w:rsidRPr="004B41A8">
        <w:rPr>
          <w:rFonts w:ascii="Roboto" w:hAnsi="Roboto"/>
          <w:b/>
          <w:bCs/>
        </w:rPr>
        <w:t>Are there any key areas or networks outside of academia in which you would like your research to have impact?</w:t>
      </w:r>
      <w:r w:rsidR="00FD37C1" w:rsidRPr="00190780">
        <w:t>:</w:t>
      </w:r>
    </w:p>
    <w:p w14:paraId="714EB874" w14:textId="77777777" w:rsidR="00CF7671" w:rsidRPr="00FD37C1" w:rsidRDefault="00CF7671" w:rsidP="00CF7671">
      <w:pPr>
        <w:rPr>
          <w:i/>
          <w:iCs/>
          <w:sz w:val="20"/>
          <w:szCs w:val="20"/>
        </w:rPr>
      </w:pPr>
      <w:r w:rsidRPr="00FD37C1">
        <w:rPr>
          <w:i/>
          <w:iCs/>
          <w:sz w:val="20"/>
          <w:szCs w:val="20"/>
        </w:rPr>
        <w:t>Please give details if so.</w:t>
      </w:r>
    </w:p>
    <w:p w14:paraId="48908078" w14:textId="689FCB05" w:rsidR="00682A55" w:rsidRDefault="00682A55" w:rsidP="00D66CD9"/>
    <w:p w14:paraId="098EDAC6" w14:textId="77777777" w:rsidR="00CF0A9B" w:rsidRDefault="00CF0A9B" w:rsidP="00D66CD9"/>
    <w:p w14:paraId="3F36D413" w14:textId="77777777" w:rsidR="00CF7671" w:rsidRDefault="00CF7671" w:rsidP="00D66CD9"/>
    <w:p w14:paraId="09754FC1" w14:textId="77234FC1" w:rsidR="00CF7671" w:rsidRDefault="004B41A8" w:rsidP="00D66CD9">
      <w:pPr>
        <w:rPr>
          <w:rFonts w:ascii="Roboto" w:hAnsi="Roboto"/>
          <w:b/>
          <w:bCs/>
        </w:rPr>
      </w:pPr>
      <w:r w:rsidRPr="00FD37C1">
        <w:rPr>
          <w:rFonts w:ascii="Roboto" w:hAnsi="Roboto"/>
          <w:b/>
          <w:bCs/>
        </w:rPr>
        <w:t xml:space="preserve">6. </w:t>
      </w:r>
      <w:r w:rsidR="00CF7671" w:rsidRPr="00FD37C1">
        <w:rPr>
          <w:rFonts w:ascii="Roboto" w:hAnsi="Roboto"/>
          <w:b/>
          <w:bCs/>
        </w:rPr>
        <w:t xml:space="preserve">Would you be willing to contribute </w:t>
      </w:r>
      <w:r w:rsidRPr="00FD37C1">
        <w:rPr>
          <w:rFonts w:ascii="Roboto" w:hAnsi="Roboto"/>
          <w:b/>
          <w:bCs/>
        </w:rPr>
        <w:t>to a blog, podcast or video (as determined by the Press’s marketing team) on the book’s publication?</w:t>
      </w:r>
      <w:r w:rsidR="00812B8D" w:rsidRPr="00812B8D">
        <w:t>:</w:t>
      </w:r>
    </w:p>
    <w:p w14:paraId="1054B0A0" w14:textId="6079E2AD" w:rsidR="00FD37C1" w:rsidRDefault="00FD37C1" w:rsidP="00D66CD9">
      <w:pPr>
        <w:rPr>
          <w:rFonts w:ascii="Roboto" w:hAnsi="Roboto"/>
          <w:b/>
          <w:bCs/>
        </w:rPr>
      </w:pPr>
    </w:p>
    <w:p w14:paraId="17CDDC54" w14:textId="77777777" w:rsidR="00CF0A9B" w:rsidRPr="00FD37C1" w:rsidRDefault="00CF0A9B" w:rsidP="00D66CD9">
      <w:pPr>
        <w:rPr>
          <w:rFonts w:ascii="Roboto" w:hAnsi="Roboto"/>
          <w:b/>
          <w:bCs/>
        </w:rPr>
      </w:pPr>
    </w:p>
    <w:p w14:paraId="3B8A42BD" w14:textId="77777777" w:rsidR="00590FB8" w:rsidRDefault="00590FB8" w:rsidP="00D66CD9"/>
    <w:p w14:paraId="0A472B08" w14:textId="1BAB9A76" w:rsidR="00D66CD9" w:rsidRPr="00D425CA" w:rsidRDefault="00682A55" w:rsidP="00D66CD9">
      <w:pPr>
        <w:rPr>
          <w:rStyle w:val="Strong"/>
          <w:rFonts w:ascii="Roboto" w:hAnsi="Roboto"/>
        </w:rPr>
      </w:pPr>
      <w:r>
        <w:rPr>
          <w:rStyle w:val="Strong"/>
          <w:rFonts w:ascii="Roboto" w:hAnsi="Roboto"/>
        </w:rPr>
        <w:t>7</w:t>
      </w:r>
      <w:r w:rsidR="00D66CD9" w:rsidRPr="00D425CA">
        <w:rPr>
          <w:rStyle w:val="Strong"/>
          <w:rFonts w:ascii="Roboto" w:hAnsi="Roboto"/>
        </w:rPr>
        <w:t>. Comparable titles</w:t>
      </w:r>
      <w:r w:rsidR="00D66CD9" w:rsidRPr="0054401E">
        <w:rPr>
          <w:rStyle w:val="Strong"/>
          <w:b w:val="0"/>
          <w:bCs w:val="0"/>
        </w:rPr>
        <w:t>:</w:t>
      </w:r>
    </w:p>
    <w:p w14:paraId="28F777CD" w14:textId="14259140" w:rsidR="00D66CD9" w:rsidRPr="000A62CC" w:rsidRDefault="00D66CD9" w:rsidP="00D66CD9">
      <w:pPr>
        <w:rPr>
          <w:rStyle w:val="Emphasis"/>
          <w:sz w:val="20"/>
          <w:szCs w:val="20"/>
        </w:rPr>
      </w:pPr>
      <w:r w:rsidRPr="000A62CC">
        <w:rPr>
          <w:rStyle w:val="Emphasis"/>
          <w:sz w:val="20"/>
          <w:szCs w:val="20"/>
        </w:rPr>
        <w:t>Please list any similar or related titles to your book, along with details of how your proposed project differs from these and offers something new.</w:t>
      </w:r>
    </w:p>
    <w:p w14:paraId="004209CA" w14:textId="5E37F647" w:rsidR="00D66CD9" w:rsidRDefault="00D66CD9" w:rsidP="00D66CD9"/>
    <w:p w14:paraId="23EFDD48" w14:textId="77777777" w:rsidR="00590FB8" w:rsidRPr="00D66CD9" w:rsidRDefault="00590FB8" w:rsidP="00D66CD9"/>
    <w:p w14:paraId="3916A8E9" w14:textId="54610486" w:rsidR="00D66CD9" w:rsidRDefault="00D66CD9" w:rsidP="00D66CD9">
      <w:pPr>
        <w:pStyle w:val="Heading1"/>
      </w:pPr>
      <w:r>
        <w:t>Additional Information</w:t>
      </w:r>
    </w:p>
    <w:p w14:paraId="0827184E" w14:textId="77777777" w:rsidR="00D66CD9" w:rsidRDefault="00D66CD9" w:rsidP="00D66CD9">
      <w:pPr>
        <w:rPr>
          <w:rStyle w:val="Strong"/>
        </w:rPr>
      </w:pPr>
    </w:p>
    <w:p w14:paraId="355ACDFC" w14:textId="44F50E01" w:rsidR="00D66CD9" w:rsidRPr="0054401E" w:rsidRDefault="00D66CD9" w:rsidP="00D66CD9">
      <w:pPr>
        <w:rPr>
          <w:rStyle w:val="Strong"/>
          <w:b w:val="0"/>
          <w:bCs w:val="0"/>
        </w:rPr>
      </w:pPr>
      <w:r w:rsidRPr="00D425CA">
        <w:rPr>
          <w:rStyle w:val="Strong"/>
          <w:rFonts w:ascii="Roboto" w:hAnsi="Roboto"/>
        </w:rPr>
        <w:t>1. Expected manuscript submission date</w:t>
      </w:r>
      <w:r w:rsidRPr="0054401E">
        <w:rPr>
          <w:rStyle w:val="Strong"/>
          <w:b w:val="0"/>
          <w:bCs w:val="0"/>
        </w:rPr>
        <w:t>:</w:t>
      </w:r>
    </w:p>
    <w:p w14:paraId="779D0021" w14:textId="77777777" w:rsidR="00D66CD9" w:rsidRPr="000A62CC" w:rsidRDefault="00D66CD9" w:rsidP="00D66CD9">
      <w:pPr>
        <w:rPr>
          <w:rStyle w:val="Emphasis"/>
          <w:sz w:val="20"/>
          <w:szCs w:val="20"/>
        </w:rPr>
      </w:pPr>
      <w:r w:rsidRPr="000A62CC">
        <w:rPr>
          <w:rStyle w:val="Emphasis"/>
          <w:sz w:val="20"/>
          <w:szCs w:val="20"/>
        </w:rPr>
        <w:t>Please also indicate here if you need the book published by a certain date for any reason.</w:t>
      </w:r>
    </w:p>
    <w:p w14:paraId="5D1AEC0C" w14:textId="4408E4AE" w:rsidR="00D66CD9" w:rsidRDefault="00D66CD9" w:rsidP="00D66CD9"/>
    <w:p w14:paraId="2439B2AA" w14:textId="77777777" w:rsidR="00590FB8" w:rsidRDefault="00590FB8" w:rsidP="00D66CD9"/>
    <w:p w14:paraId="6CDE5E26" w14:textId="77777777" w:rsidR="00D66CD9" w:rsidRPr="00D66CD9" w:rsidRDefault="00D66CD9" w:rsidP="00D66CD9">
      <w:pPr>
        <w:rPr>
          <w:rStyle w:val="Strong"/>
        </w:rPr>
      </w:pPr>
    </w:p>
    <w:p w14:paraId="29CED72F" w14:textId="77777777" w:rsidR="00D66CD9" w:rsidRPr="00D425CA" w:rsidRDefault="00D66CD9" w:rsidP="00D66CD9">
      <w:pPr>
        <w:rPr>
          <w:rStyle w:val="Strong"/>
          <w:rFonts w:ascii="Roboto" w:hAnsi="Roboto"/>
        </w:rPr>
      </w:pPr>
      <w:r w:rsidRPr="00D425CA">
        <w:rPr>
          <w:rStyle w:val="Strong"/>
          <w:rFonts w:ascii="Roboto" w:hAnsi="Roboto"/>
        </w:rPr>
        <w:t>2. Estimated word count (including preliminary pages, references, bibliography and notes)</w:t>
      </w:r>
      <w:r w:rsidRPr="0054401E">
        <w:rPr>
          <w:rStyle w:val="Strong"/>
          <w:b w:val="0"/>
          <w:bCs w:val="0"/>
        </w:rPr>
        <w:t>:</w:t>
      </w:r>
      <w:r w:rsidRPr="00D425CA">
        <w:rPr>
          <w:rStyle w:val="Strong"/>
          <w:rFonts w:ascii="Roboto" w:hAnsi="Roboto"/>
        </w:rPr>
        <w:t xml:space="preserve"> </w:t>
      </w:r>
    </w:p>
    <w:p w14:paraId="552D13A5" w14:textId="5487FA39" w:rsidR="00D66CD9" w:rsidRDefault="00D66CD9" w:rsidP="00D66CD9"/>
    <w:p w14:paraId="57A59E76" w14:textId="77777777" w:rsidR="00590FB8" w:rsidRDefault="00590FB8" w:rsidP="00D66CD9"/>
    <w:p w14:paraId="3D57918F" w14:textId="33DB22C2" w:rsidR="00D66CD9" w:rsidRPr="00D425CA" w:rsidRDefault="00D66CD9" w:rsidP="00D66CD9">
      <w:pPr>
        <w:rPr>
          <w:rStyle w:val="Strong"/>
          <w:rFonts w:ascii="Roboto" w:hAnsi="Roboto"/>
        </w:rPr>
      </w:pPr>
      <w:r w:rsidRPr="00D425CA">
        <w:rPr>
          <w:rStyle w:val="Strong"/>
          <w:rFonts w:ascii="Roboto" w:hAnsi="Roboto"/>
        </w:rPr>
        <w:t>3. Number and type(s) of illustrations, if applicable (e.g. photographs, tables, line diagrams, graphs)</w:t>
      </w:r>
      <w:r w:rsidRPr="0054401E">
        <w:rPr>
          <w:rStyle w:val="Strong"/>
          <w:b w:val="0"/>
          <w:bCs w:val="0"/>
        </w:rPr>
        <w:t>:</w:t>
      </w:r>
    </w:p>
    <w:p w14:paraId="6377F503" w14:textId="77777777" w:rsidR="00D66CD9" w:rsidRPr="00D66CD9" w:rsidRDefault="00D66CD9" w:rsidP="00D66CD9">
      <w:pPr>
        <w:rPr>
          <w:rStyle w:val="Emphasis"/>
        </w:rPr>
      </w:pPr>
      <w:r w:rsidRPr="000A62CC">
        <w:rPr>
          <w:rStyle w:val="Emphasis"/>
          <w:sz w:val="20"/>
          <w:szCs w:val="20"/>
        </w:rPr>
        <w:t xml:space="preserve">Please note that seeking permission from copyright holders can be a very time-consuming and potentially expensive process, and we recommend that you include only </w:t>
      </w:r>
      <w:r w:rsidRPr="000A62CC">
        <w:rPr>
          <w:rStyle w:val="Emphasis"/>
          <w:b/>
          <w:bCs/>
          <w:sz w:val="20"/>
          <w:szCs w:val="20"/>
        </w:rPr>
        <w:t>essential</w:t>
      </w:r>
      <w:r w:rsidRPr="000A62CC">
        <w:rPr>
          <w:rStyle w:val="Emphasis"/>
          <w:sz w:val="20"/>
          <w:szCs w:val="20"/>
        </w:rPr>
        <w:t xml:space="preserve"> third-party material as a result. Unless otherwise agreed with the Press, it is your responsibility to obtain any relevant permissions to use third-party material in print and online editions with appropriate credit lines.</w:t>
      </w:r>
    </w:p>
    <w:p w14:paraId="0BFF5AAC" w14:textId="07BD0C02" w:rsidR="00D66CD9" w:rsidRDefault="00D66CD9" w:rsidP="00D66CD9"/>
    <w:p w14:paraId="7A8254DB" w14:textId="77777777" w:rsidR="00590FB8" w:rsidRDefault="00590FB8" w:rsidP="00D66CD9"/>
    <w:p w14:paraId="4325C427" w14:textId="77777777" w:rsidR="00D66CD9" w:rsidRDefault="00D66CD9" w:rsidP="00D66CD9"/>
    <w:p w14:paraId="1AE2F3B9" w14:textId="77777777" w:rsidR="00D66CD9" w:rsidRPr="003F3D53" w:rsidRDefault="00D66CD9" w:rsidP="00D66CD9">
      <w:pPr>
        <w:rPr>
          <w:rStyle w:val="Strong"/>
          <w:rFonts w:ascii="Roboto" w:hAnsi="Roboto"/>
        </w:rPr>
      </w:pPr>
      <w:r w:rsidRPr="003F3D53">
        <w:rPr>
          <w:rStyle w:val="Strong"/>
          <w:rFonts w:ascii="Roboto" w:hAnsi="Roboto"/>
        </w:rPr>
        <w:t>4. Please indicate whether any of the work has been published elsewhere previously (for example, sections in journal articles or book chapters)</w:t>
      </w:r>
      <w:r w:rsidRPr="00C01EBF">
        <w:rPr>
          <w:rStyle w:val="Strong"/>
          <w:b w:val="0"/>
          <w:bCs w:val="0"/>
        </w:rPr>
        <w:t>:</w:t>
      </w:r>
    </w:p>
    <w:p w14:paraId="1F034AB3" w14:textId="66FA311B" w:rsidR="00A42013" w:rsidRPr="000A62CC" w:rsidRDefault="00D66CD9" w:rsidP="00D66CD9">
      <w:pPr>
        <w:rPr>
          <w:rStyle w:val="Emphasis"/>
          <w:sz w:val="20"/>
          <w:szCs w:val="20"/>
        </w:rPr>
      </w:pPr>
      <w:r w:rsidRPr="000A62CC">
        <w:rPr>
          <w:rStyle w:val="Emphasis"/>
          <w:sz w:val="20"/>
          <w:szCs w:val="20"/>
        </w:rPr>
        <w:t>Please note that you will need to ensure that any relevant permissions allowing reuse of previously published material have been obtained prior to publication.</w:t>
      </w:r>
    </w:p>
    <w:p w14:paraId="6F9E506F" w14:textId="74FE553C" w:rsidR="00D66CD9" w:rsidRDefault="00D66CD9" w:rsidP="00D66CD9"/>
    <w:p w14:paraId="5C18CC6A" w14:textId="77777777" w:rsidR="00590FB8" w:rsidRDefault="00590FB8" w:rsidP="00D66CD9"/>
    <w:p w14:paraId="27809EBF" w14:textId="77777777" w:rsidR="00D66CD9" w:rsidRDefault="00D66CD9" w:rsidP="00D66CD9"/>
    <w:p w14:paraId="0C56D8EF" w14:textId="66869F00" w:rsidR="00D66CD9" w:rsidRPr="003F3D53" w:rsidRDefault="00D66CD9" w:rsidP="00D66CD9">
      <w:pPr>
        <w:rPr>
          <w:rStyle w:val="Strong"/>
          <w:rFonts w:ascii="Roboto" w:hAnsi="Roboto"/>
        </w:rPr>
      </w:pPr>
      <w:r w:rsidRPr="003F3D53">
        <w:rPr>
          <w:rStyle w:val="Strong"/>
          <w:rFonts w:ascii="Roboto" w:hAnsi="Roboto"/>
        </w:rPr>
        <w:t>5. Is the book based on your doctoral research?</w:t>
      </w:r>
      <w:r w:rsidR="00C01EBF" w:rsidRPr="00C01EBF">
        <w:rPr>
          <w:rStyle w:val="Strong"/>
          <w:b w:val="0"/>
          <w:bCs w:val="0"/>
        </w:rPr>
        <w:t>:</w:t>
      </w:r>
      <w:r w:rsidRPr="003F3D53">
        <w:rPr>
          <w:rStyle w:val="Strong"/>
          <w:rFonts w:ascii="Roboto" w:hAnsi="Roboto"/>
        </w:rPr>
        <w:t xml:space="preserve"> </w:t>
      </w:r>
    </w:p>
    <w:p w14:paraId="7ACD109A" w14:textId="77777777" w:rsidR="00D66CD9" w:rsidRPr="000A62CC" w:rsidRDefault="00D66CD9" w:rsidP="00D66CD9">
      <w:pPr>
        <w:rPr>
          <w:rStyle w:val="Emphasis"/>
          <w:sz w:val="20"/>
          <w:szCs w:val="20"/>
        </w:rPr>
      </w:pPr>
      <w:r w:rsidRPr="000A62CC">
        <w:rPr>
          <w:rStyle w:val="Emphasis"/>
          <w:sz w:val="20"/>
          <w:szCs w:val="20"/>
        </w:rPr>
        <w:t>If so, please give details on:</w:t>
      </w:r>
    </w:p>
    <w:p w14:paraId="2802E499" w14:textId="1991D250" w:rsidR="00D66CD9" w:rsidRPr="000A62CC" w:rsidRDefault="00D66CD9" w:rsidP="00D66CD9">
      <w:pPr>
        <w:pStyle w:val="ListParagraph"/>
        <w:numPr>
          <w:ilvl w:val="0"/>
          <w:numId w:val="6"/>
        </w:numPr>
        <w:rPr>
          <w:rStyle w:val="Emphasis"/>
          <w:sz w:val="20"/>
          <w:szCs w:val="20"/>
        </w:rPr>
      </w:pPr>
      <w:r w:rsidRPr="000A62CC">
        <w:rPr>
          <w:rStyle w:val="Emphasis"/>
          <w:sz w:val="20"/>
          <w:szCs w:val="20"/>
        </w:rPr>
        <w:t>The availability of your thesis online e.g. in an institutional repository, any embargo periods applied.</w:t>
      </w:r>
    </w:p>
    <w:p w14:paraId="120896C7" w14:textId="29BB107A" w:rsidR="00D66CD9" w:rsidRPr="000A62CC" w:rsidRDefault="00D66CD9" w:rsidP="00D66CD9">
      <w:pPr>
        <w:pStyle w:val="ListParagraph"/>
        <w:numPr>
          <w:ilvl w:val="0"/>
          <w:numId w:val="6"/>
        </w:numPr>
        <w:rPr>
          <w:rStyle w:val="Emphasis"/>
          <w:sz w:val="20"/>
          <w:szCs w:val="20"/>
        </w:rPr>
      </w:pPr>
      <w:r w:rsidRPr="000A62CC">
        <w:rPr>
          <w:rStyle w:val="Emphasis"/>
          <w:sz w:val="20"/>
          <w:szCs w:val="20"/>
        </w:rPr>
        <w:t xml:space="preserve">How you will revise your thesis/material from your thesis for </w:t>
      </w:r>
      <w:r w:rsidR="007533FA">
        <w:rPr>
          <w:rStyle w:val="Emphasis"/>
          <w:sz w:val="20"/>
          <w:szCs w:val="20"/>
        </w:rPr>
        <w:t>the book</w:t>
      </w:r>
      <w:r w:rsidRPr="000A62CC">
        <w:rPr>
          <w:rStyle w:val="Emphasis"/>
          <w:sz w:val="20"/>
          <w:szCs w:val="20"/>
        </w:rPr>
        <w:t>.</w:t>
      </w:r>
      <w:r w:rsidR="00786079">
        <w:rPr>
          <w:rStyle w:val="Emphasis"/>
          <w:sz w:val="20"/>
          <w:szCs w:val="20"/>
        </w:rPr>
        <w:t xml:space="preserve"> </w:t>
      </w:r>
      <w:r w:rsidR="0096401A">
        <w:rPr>
          <w:rStyle w:val="Emphasis"/>
          <w:sz w:val="20"/>
          <w:szCs w:val="20"/>
        </w:rPr>
        <w:t xml:space="preserve">We would </w:t>
      </w:r>
      <w:r w:rsidR="0096401A" w:rsidRPr="007533FA">
        <w:rPr>
          <w:rStyle w:val="Emphasis"/>
          <w:sz w:val="20"/>
          <w:szCs w:val="20"/>
        </w:rPr>
        <w:t>recommend that you consult our</w:t>
      </w:r>
      <w:r w:rsidR="00786079" w:rsidRPr="007533FA">
        <w:rPr>
          <w:rStyle w:val="Emphasis"/>
          <w:sz w:val="20"/>
          <w:szCs w:val="20"/>
        </w:rPr>
        <w:t xml:space="preserve"> </w:t>
      </w:r>
      <w:hyperlink r:id="rId10" w:history="1">
        <w:r w:rsidR="0096401A" w:rsidRPr="007533FA">
          <w:rPr>
            <w:rStyle w:val="Hyperlink"/>
            <w:i/>
            <w:iCs/>
            <w:sz w:val="20"/>
            <w:szCs w:val="20"/>
          </w:rPr>
          <w:t>guidelines on transforming your doctoral thesis for book publication</w:t>
        </w:r>
      </w:hyperlink>
      <w:r w:rsidR="0096401A" w:rsidRPr="007533FA">
        <w:rPr>
          <w:rStyle w:val="Emphasis"/>
          <w:i w:val="0"/>
          <w:iCs w:val="0"/>
          <w:sz w:val="20"/>
          <w:szCs w:val="20"/>
        </w:rPr>
        <w:t>.</w:t>
      </w:r>
    </w:p>
    <w:p w14:paraId="6E8D17EC" w14:textId="3E66F4D2" w:rsidR="00D66CD9" w:rsidRDefault="00D66CD9" w:rsidP="00D66CD9"/>
    <w:p w14:paraId="0ECAEEDD" w14:textId="77777777" w:rsidR="00590FB8" w:rsidRDefault="00590FB8" w:rsidP="00D66CD9"/>
    <w:p w14:paraId="35DBAB73" w14:textId="77777777" w:rsidR="00D66CD9" w:rsidRDefault="00D66CD9" w:rsidP="00D66CD9"/>
    <w:p w14:paraId="474D3836" w14:textId="77777777" w:rsidR="00D66CD9" w:rsidRPr="003F3D53" w:rsidRDefault="00D66CD9" w:rsidP="00D66CD9">
      <w:pPr>
        <w:rPr>
          <w:rStyle w:val="Strong"/>
          <w:rFonts w:ascii="Roboto" w:hAnsi="Roboto"/>
        </w:rPr>
      </w:pPr>
      <w:r w:rsidRPr="003F3D53">
        <w:rPr>
          <w:rStyle w:val="Strong"/>
          <w:rFonts w:ascii="Roboto" w:hAnsi="Roboto"/>
        </w:rPr>
        <w:t>6. Open access</w:t>
      </w:r>
      <w:r w:rsidRPr="00EA029A">
        <w:rPr>
          <w:rStyle w:val="Strong"/>
          <w:b w:val="0"/>
          <w:bCs w:val="0"/>
        </w:rPr>
        <w:t>:</w:t>
      </w:r>
    </w:p>
    <w:p w14:paraId="78725CDC" w14:textId="77777777" w:rsidR="00D66CD9" w:rsidRPr="000A62CC" w:rsidRDefault="00D66CD9" w:rsidP="00D66CD9">
      <w:pPr>
        <w:rPr>
          <w:rStyle w:val="Emphasis"/>
          <w:sz w:val="20"/>
          <w:szCs w:val="20"/>
        </w:rPr>
      </w:pPr>
      <w:r w:rsidRPr="000A62CC">
        <w:rPr>
          <w:rStyle w:val="Emphasis"/>
          <w:sz w:val="20"/>
          <w:szCs w:val="20"/>
        </w:rPr>
        <w:t>The University of London Press is fully committed to open access publishing, and we aim to publish as many titles open access as we can. Please indicate any particular open access requirements that you have, and also provide information on the following if applicable:</w:t>
      </w:r>
    </w:p>
    <w:p w14:paraId="56615DAE" w14:textId="38BD0860" w:rsidR="00D66CD9" w:rsidRPr="000A62CC" w:rsidRDefault="00D66CD9" w:rsidP="00D66CD9">
      <w:pPr>
        <w:pStyle w:val="ListParagraph"/>
        <w:numPr>
          <w:ilvl w:val="0"/>
          <w:numId w:val="8"/>
        </w:numPr>
        <w:rPr>
          <w:rStyle w:val="Emphasis"/>
          <w:sz w:val="20"/>
          <w:szCs w:val="20"/>
        </w:rPr>
      </w:pPr>
      <w:r w:rsidRPr="000A62CC">
        <w:rPr>
          <w:rStyle w:val="Emphasis"/>
          <w:sz w:val="20"/>
          <w:szCs w:val="20"/>
        </w:rPr>
        <w:t>Was the research for your book carried out as part of a funded project? If so, please specify which funder, whether they have an open access policy/mandate and if you have any funding for open access publishing as part of the grant.</w:t>
      </w:r>
    </w:p>
    <w:p w14:paraId="7053BC7E" w14:textId="0979D48A" w:rsidR="00D66CD9" w:rsidRPr="000A62CC" w:rsidRDefault="00D66CD9" w:rsidP="00D66CD9">
      <w:pPr>
        <w:pStyle w:val="ListParagraph"/>
        <w:numPr>
          <w:ilvl w:val="0"/>
          <w:numId w:val="8"/>
        </w:numPr>
        <w:rPr>
          <w:rStyle w:val="Emphasis"/>
          <w:sz w:val="20"/>
          <w:szCs w:val="20"/>
        </w:rPr>
      </w:pPr>
      <w:r w:rsidRPr="000A62CC">
        <w:rPr>
          <w:rStyle w:val="Emphasis"/>
          <w:sz w:val="20"/>
          <w:szCs w:val="20"/>
        </w:rPr>
        <w:t xml:space="preserve">Is there any reason why this book should </w:t>
      </w:r>
      <w:r w:rsidRPr="000A62CC">
        <w:rPr>
          <w:rStyle w:val="Emphasis"/>
          <w:b/>
          <w:bCs/>
          <w:sz w:val="20"/>
          <w:szCs w:val="20"/>
        </w:rPr>
        <w:t>not</w:t>
      </w:r>
      <w:r w:rsidRPr="000A62CC">
        <w:rPr>
          <w:rStyle w:val="Emphasis"/>
          <w:sz w:val="20"/>
          <w:szCs w:val="20"/>
        </w:rPr>
        <w:t xml:space="preserve"> be an open access publication? If so, please give details.</w:t>
      </w:r>
    </w:p>
    <w:p w14:paraId="57731745" w14:textId="1A3A4E35" w:rsidR="00D66CD9" w:rsidRDefault="00D66CD9" w:rsidP="00D66CD9"/>
    <w:p w14:paraId="49D70A64" w14:textId="77777777" w:rsidR="00590FB8" w:rsidRDefault="00590FB8" w:rsidP="00D66CD9"/>
    <w:p w14:paraId="7550A8AD" w14:textId="77777777" w:rsidR="00D66CD9" w:rsidRDefault="00D66CD9" w:rsidP="00D66CD9"/>
    <w:p w14:paraId="3263E34B" w14:textId="77777777" w:rsidR="00D66CD9" w:rsidRPr="00EA029A" w:rsidRDefault="00D66CD9" w:rsidP="00D66CD9">
      <w:pPr>
        <w:rPr>
          <w:rStyle w:val="Strong"/>
          <w:b w:val="0"/>
          <w:bCs w:val="0"/>
        </w:rPr>
      </w:pPr>
      <w:r w:rsidRPr="0054316B">
        <w:rPr>
          <w:rStyle w:val="Strong"/>
          <w:rFonts w:ascii="Roboto" w:hAnsi="Roboto"/>
        </w:rPr>
        <w:t>7. Digital content/ancillary material</w:t>
      </w:r>
      <w:r w:rsidRPr="00EA029A">
        <w:rPr>
          <w:rStyle w:val="Strong"/>
          <w:b w:val="0"/>
          <w:bCs w:val="0"/>
        </w:rPr>
        <w:t>:</w:t>
      </w:r>
    </w:p>
    <w:p w14:paraId="3D138432" w14:textId="6BD1A722" w:rsidR="00D66CD9" w:rsidRPr="000A62CC" w:rsidRDefault="00D66CD9" w:rsidP="00D66CD9">
      <w:pPr>
        <w:rPr>
          <w:rStyle w:val="Emphasis"/>
          <w:sz w:val="20"/>
          <w:szCs w:val="20"/>
        </w:rPr>
      </w:pPr>
      <w:r w:rsidRPr="000A62CC">
        <w:rPr>
          <w:rStyle w:val="Emphasis"/>
          <w:sz w:val="20"/>
          <w:szCs w:val="20"/>
        </w:rPr>
        <w:t xml:space="preserve">Please give details of any ancillary materials or additional features you may wish to include with </w:t>
      </w:r>
      <w:r w:rsidR="00245472">
        <w:rPr>
          <w:rStyle w:val="Emphasis"/>
          <w:sz w:val="20"/>
          <w:szCs w:val="20"/>
        </w:rPr>
        <w:t xml:space="preserve">the digital edition of </w:t>
      </w:r>
      <w:r w:rsidRPr="000A62CC">
        <w:rPr>
          <w:rStyle w:val="Emphasis"/>
          <w:sz w:val="20"/>
          <w:szCs w:val="20"/>
        </w:rPr>
        <w:t>your book. Please provide information on:</w:t>
      </w:r>
    </w:p>
    <w:p w14:paraId="30C344BC" w14:textId="40D1E03B" w:rsidR="00D66CD9" w:rsidRPr="000A62CC" w:rsidRDefault="00D66CD9" w:rsidP="00D66CD9">
      <w:pPr>
        <w:pStyle w:val="ListParagraph"/>
        <w:numPr>
          <w:ilvl w:val="0"/>
          <w:numId w:val="10"/>
        </w:numPr>
        <w:rPr>
          <w:rStyle w:val="Emphasis"/>
          <w:sz w:val="20"/>
          <w:szCs w:val="20"/>
        </w:rPr>
      </w:pPr>
      <w:r w:rsidRPr="000A62CC">
        <w:rPr>
          <w:rStyle w:val="Emphasis"/>
          <w:sz w:val="20"/>
          <w:szCs w:val="20"/>
        </w:rPr>
        <w:t>the materials you have access to.</w:t>
      </w:r>
    </w:p>
    <w:p w14:paraId="4E30C094" w14:textId="5929536C" w:rsidR="00D66CD9" w:rsidRPr="000A62CC" w:rsidRDefault="00D66CD9" w:rsidP="00D66CD9">
      <w:pPr>
        <w:pStyle w:val="ListParagraph"/>
        <w:numPr>
          <w:ilvl w:val="0"/>
          <w:numId w:val="10"/>
        </w:numPr>
        <w:rPr>
          <w:rStyle w:val="Emphasis"/>
          <w:sz w:val="20"/>
          <w:szCs w:val="20"/>
        </w:rPr>
      </w:pPr>
      <w:r w:rsidRPr="000A62CC">
        <w:rPr>
          <w:rStyle w:val="Emphasis"/>
          <w:sz w:val="20"/>
          <w:szCs w:val="20"/>
        </w:rPr>
        <w:t>the relationship between the book component and the online materials/features – how will they be integrated and what will the reader experience be?</w:t>
      </w:r>
    </w:p>
    <w:p w14:paraId="3F58D744" w14:textId="5BE60D26" w:rsidR="00D66CD9" w:rsidRPr="000A62CC" w:rsidRDefault="00D66CD9" w:rsidP="00D66CD9">
      <w:pPr>
        <w:pStyle w:val="ListParagraph"/>
        <w:numPr>
          <w:ilvl w:val="0"/>
          <w:numId w:val="10"/>
        </w:numPr>
        <w:rPr>
          <w:rStyle w:val="Emphasis"/>
          <w:sz w:val="20"/>
          <w:szCs w:val="20"/>
        </w:rPr>
      </w:pPr>
      <w:r w:rsidRPr="000A62CC">
        <w:rPr>
          <w:rStyle w:val="Emphasis"/>
          <w:sz w:val="20"/>
          <w:szCs w:val="20"/>
        </w:rPr>
        <w:t>the benefits to the project as a whole of including this supplementa</w:t>
      </w:r>
      <w:r w:rsidR="00D65446">
        <w:rPr>
          <w:rStyle w:val="Emphasis"/>
          <w:sz w:val="20"/>
          <w:szCs w:val="20"/>
        </w:rPr>
        <w:t>ry</w:t>
      </w:r>
      <w:r w:rsidRPr="000A62CC">
        <w:rPr>
          <w:rStyle w:val="Emphasis"/>
          <w:sz w:val="20"/>
          <w:szCs w:val="20"/>
        </w:rPr>
        <w:t xml:space="preserve"> material.</w:t>
      </w:r>
    </w:p>
    <w:p w14:paraId="4E471BF3" w14:textId="77777777" w:rsidR="00D66CD9" w:rsidRDefault="00D66CD9" w:rsidP="00D66CD9"/>
    <w:p w14:paraId="190827B9" w14:textId="59B66E93" w:rsidR="00D66CD9" w:rsidRDefault="00D66CD9" w:rsidP="00D66CD9"/>
    <w:p w14:paraId="46BCEBD9" w14:textId="77777777" w:rsidR="00590FB8" w:rsidRDefault="00590FB8" w:rsidP="00D66CD9"/>
    <w:p w14:paraId="68E8B401" w14:textId="77777777" w:rsidR="00D66CD9" w:rsidRPr="0054316B" w:rsidRDefault="00D66CD9" w:rsidP="00D66CD9">
      <w:pPr>
        <w:rPr>
          <w:rStyle w:val="Strong"/>
          <w:rFonts w:ascii="Roboto" w:hAnsi="Roboto"/>
        </w:rPr>
      </w:pPr>
      <w:r w:rsidRPr="0054316B">
        <w:rPr>
          <w:rStyle w:val="Strong"/>
          <w:rFonts w:ascii="Roboto" w:hAnsi="Roboto"/>
        </w:rPr>
        <w:t>8. Is this proposal currently under consideration by other publishers?</w:t>
      </w:r>
      <w:r w:rsidRPr="00EA029A">
        <w:rPr>
          <w:rStyle w:val="Strong"/>
          <w:b w:val="0"/>
          <w:bCs w:val="0"/>
        </w:rPr>
        <w:t>:</w:t>
      </w:r>
    </w:p>
    <w:p w14:paraId="424E755C" w14:textId="77777777" w:rsidR="00D66CD9" w:rsidRPr="000A62CC" w:rsidRDefault="00D66CD9" w:rsidP="00D66CD9">
      <w:pPr>
        <w:rPr>
          <w:rStyle w:val="Emphasis"/>
          <w:sz w:val="20"/>
          <w:szCs w:val="20"/>
        </w:rPr>
      </w:pPr>
      <w:r w:rsidRPr="000A62CC">
        <w:rPr>
          <w:rStyle w:val="Emphasis"/>
          <w:sz w:val="20"/>
          <w:szCs w:val="20"/>
        </w:rPr>
        <w:t>Please give details if so.</w:t>
      </w:r>
    </w:p>
    <w:p w14:paraId="56F932F2" w14:textId="58B0B3A1" w:rsidR="00D66CD9" w:rsidRDefault="00D66CD9" w:rsidP="00D66CD9"/>
    <w:p w14:paraId="0DE8127D" w14:textId="77777777" w:rsidR="00590FB8" w:rsidRDefault="00590FB8" w:rsidP="00D66CD9"/>
    <w:p w14:paraId="312456AA" w14:textId="77777777" w:rsidR="00D66CD9" w:rsidRDefault="00D66CD9" w:rsidP="00D66CD9"/>
    <w:p w14:paraId="5A1D8F0C" w14:textId="77777777" w:rsidR="00D66CD9" w:rsidRPr="0054316B" w:rsidRDefault="00D66CD9" w:rsidP="00D66CD9">
      <w:pPr>
        <w:rPr>
          <w:rStyle w:val="Strong"/>
          <w:rFonts w:ascii="Roboto" w:hAnsi="Roboto"/>
        </w:rPr>
      </w:pPr>
      <w:r w:rsidRPr="0054316B">
        <w:rPr>
          <w:rStyle w:val="Strong"/>
          <w:rFonts w:ascii="Roboto" w:hAnsi="Roboto"/>
        </w:rPr>
        <w:t>9. Potential reviewers</w:t>
      </w:r>
      <w:r w:rsidRPr="001236FE">
        <w:rPr>
          <w:rStyle w:val="Strong"/>
          <w:b w:val="0"/>
          <w:bCs w:val="0"/>
        </w:rPr>
        <w:t>:</w:t>
      </w:r>
      <w:r w:rsidRPr="0054316B">
        <w:rPr>
          <w:rStyle w:val="Strong"/>
          <w:rFonts w:ascii="Roboto" w:hAnsi="Roboto"/>
        </w:rPr>
        <w:t xml:space="preserve"> </w:t>
      </w:r>
    </w:p>
    <w:p w14:paraId="6F78F4B1" w14:textId="007E2D14" w:rsidR="00D66CD9" w:rsidRDefault="00D66CD9" w:rsidP="00D66CD9">
      <w:pPr>
        <w:rPr>
          <w:rStyle w:val="Emphasis"/>
          <w:i w:val="0"/>
          <w:iCs w:val="0"/>
          <w:sz w:val="20"/>
          <w:szCs w:val="20"/>
        </w:rPr>
      </w:pPr>
      <w:r w:rsidRPr="000A62CC">
        <w:rPr>
          <w:rStyle w:val="Emphasis"/>
          <w:sz w:val="20"/>
          <w:szCs w:val="20"/>
        </w:rPr>
        <w:t xml:space="preserve">Please provide us with the names and affiliations of three reviewers who would be able to provide an objective review of your proposal (but please note that we may not approach the reviewers you have suggested). </w:t>
      </w:r>
    </w:p>
    <w:p w14:paraId="335AD473" w14:textId="77777777" w:rsidR="00AD4307" w:rsidRPr="00CC619A" w:rsidRDefault="00AD4307" w:rsidP="00D66CD9">
      <w:pPr>
        <w:rPr>
          <w:rStyle w:val="Emphasis"/>
          <w:i w:val="0"/>
          <w:iCs w:val="0"/>
        </w:rPr>
      </w:pPr>
    </w:p>
    <w:p w14:paraId="74E88367" w14:textId="77777777" w:rsidR="00AD4307" w:rsidRPr="00CC619A" w:rsidRDefault="00AD4307" w:rsidP="00D66CD9">
      <w:pPr>
        <w:rPr>
          <w:rStyle w:val="Emphasis"/>
          <w:i w:val="0"/>
          <w:iCs w:val="0"/>
        </w:rPr>
      </w:pPr>
    </w:p>
    <w:p w14:paraId="03940F91" w14:textId="5969C48E" w:rsidR="00D66CD9" w:rsidRPr="00CC619A" w:rsidRDefault="00D66CD9" w:rsidP="00D66CD9"/>
    <w:p w14:paraId="49A673D8" w14:textId="5A731A43" w:rsidR="00590FB8" w:rsidRDefault="00CC619A" w:rsidP="00D66CD9">
      <w:pPr>
        <w:rPr>
          <w:rFonts w:ascii="Roboto" w:hAnsi="Roboto"/>
          <w:b/>
          <w:bCs/>
        </w:rPr>
      </w:pPr>
      <w:r w:rsidRPr="00E43C69">
        <w:rPr>
          <w:rFonts w:ascii="Roboto" w:hAnsi="Roboto"/>
          <w:b/>
          <w:bCs/>
        </w:rPr>
        <w:t xml:space="preserve">10. Artificial Intelligence </w:t>
      </w:r>
      <w:r w:rsidR="00E43C69" w:rsidRPr="00E43C69">
        <w:rPr>
          <w:rFonts w:ascii="Roboto" w:hAnsi="Roboto"/>
          <w:b/>
          <w:bCs/>
        </w:rPr>
        <w:t>disclosure:</w:t>
      </w:r>
    </w:p>
    <w:p w14:paraId="40E7252E" w14:textId="77777777" w:rsidR="00E43C69" w:rsidRDefault="00E43C69" w:rsidP="00D66CD9">
      <w:pPr>
        <w:rPr>
          <w:rFonts w:ascii="Roboto" w:hAnsi="Roboto"/>
          <w:b/>
          <w:bCs/>
        </w:rPr>
      </w:pPr>
    </w:p>
    <w:p w14:paraId="3A0684FD" w14:textId="77777777" w:rsidR="00E43C69" w:rsidRDefault="00E43C69" w:rsidP="00E43C69">
      <w:r w:rsidRPr="187915BE">
        <w:t xml:space="preserve">I/We the Author(s) and/or Editor(s) confirm that I/we have submitted this form and confirm the accuracy of the content of this form. </w:t>
      </w:r>
    </w:p>
    <w:p w14:paraId="2728ADDC" w14:textId="77777777" w:rsidR="00E43C69" w:rsidRDefault="00E43C69" w:rsidP="00E43C69"/>
    <w:p w14:paraId="5EA2A37E" w14:textId="4759ADC4" w:rsidR="00E43C69" w:rsidRDefault="00E43C69" w:rsidP="00E43C69">
      <w:r w:rsidRPr="30382042">
        <w:t>I</w:t>
      </w:r>
      <w:r>
        <w:t>/We</w:t>
      </w:r>
      <w:r w:rsidRPr="30382042">
        <w:t xml:space="preserve"> take full responsibility for </w:t>
      </w:r>
      <w:r>
        <w:t xml:space="preserve">the originality, accuracy and integrity of </w:t>
      </w:r>
      <w:r w:rsidRPr="30382042">
        <w:t>all intellectual content in the proposal</w:t>
      </w:r>
      <w:r w:rsidR="00F029C5">
        <w:t xml:space="preserve"> (including all sample material)</w:t>
      </w:r>
      <w:r w:rsidRPr="30382042">
        <w:t xml:space="preserve"> </w:t>
      </w:r>
      <w:sdt>
        <w:sdtPr>
          <w:id w:val="-1388025543"/>
          <w14:checkbox>
            <w14:checked w14:val="0"/>
            <w14:checkedState w14:val="2612" w14:font="MS Gothic"/>
            <w14:uncheckedState w14:val="2610" w14:font="MS Gothic"/>
          </w14:checkbox>
        </w:sdtPr>
        <w:sdtEndPr/>
        <w:sdtContent>
          <w:r w:rsidRPr="30382042">
            <w:rPr>
              <w:rFonts w:ascii="MS Gothic" w:eastAsia="MS Gothic" w:hAnsi="MS Gothic"/>
            </w:rPr>
            <w:t>☐</w:t>
          </w:r>
        </w:sdtContent>
      </w:sdt>
      <w:r w:rsidRPr="30382042">
        <w:t xml:space="preserve"> </w:t>
      </w:r>
    </w:p>
    <w:p w14:paraId="2066F90F" w14:textId="77777777" w:rsidR="00E43C69" w:rsidRDefault="00E43C69" w:rsidP="00E43C69"/>
    <w:p w14:paraId="296D7796" w14:textId="02BA069D" w:rsidR="00E43C69" w:rsidRDefault="00E43C69" w:rsidP="00E43C69">
      <w:r w:rsidRPr="30382042">
        <w:t>I</w:t>
      </w:r>
      <w:r>
        <w:t>/We</w:t>
      </w:r>
      <w:r w:rsidRPr="30382042">
        <w:t xml:space="preserve"> confirm that I</w:t>
      </w:r>
      <w:r>
        <w:t>/we</w:t>
      </w:r>
      <w:r w:rsidRPr="30382042">
        <w:t xml:space="preserve"> have read UoL Press’s </w:t>
      </w:r>
      <w:hyperlink r:id="rId11" w:history="1">
        <w:r w:rsidR="00F029C5">
          <w:rPr>
            <w:rStyle w:val="Hyperlink"/>
          </w:rPr>
          <w:t>Artificial Intelligence policy</w:t>
        </w:r>
      </w:hyperlink>
      <w:r w:rsidRPr="30382042">
        <w:t xml:space="preserve"> and that this </w:t>
      </w:r>
      <w:r>
        <w:t xml:space="preserve">proposal </w:t>
      </w:r>
      <w:r w:rsidRPr="30382042">
        <w:t xml:space="preserve">adheres to it </w:t>
      </w:r>
      <w:sdt>
        <w:sdtPr>
          <w:id w:val="-372229403"/>
          <w14:checkbox>
            <w14:checked w14:val="0"/>
            <w14:checkedState w14:val="2612" w14:font="MS Gothic"/>
            <w14:uncheckedState w14:val="2610" w14:font="MS Gothic"/>
          </w14:checkbox>
        </w:sdtPr>
        <w:sdtEndPr/>
        <w:sdtContent>
          <w:r w:rsidRPr="30382042">
            <w:rPr>
              <w:rFonts w:ascii="MS Gothic" w:eastAsia="MS Gothic" w:hAnsi="MS Gothic"/>
            </w:rPr>
            <w:t>☐</w:t>
          </w:r>
        </w:sdtContent>
      </w:sdt>
    </w:p>
    <w:p w14:paraId="679185BD" w14:textId="77777777" w:rsidR="00E43C69" w:rsidRDefault="00E43C69" w:rsidP="00E43C69"/>
    <w:p w14:paraId="54C4921A" w14:textId="6373B24F" w:rsidR="00E43C69" w:rsidRDefault="00E43C69" w:rsidP="00E43C69">
      <w:r w:rsidRPr="30382042">
        <w:t>I</w:t>
      </w:r>
      <w:r>
        <w:t>/We</w:t>
      </w:r>
      <w:r w:rsidRPr="30382042">
        <w:t xml:space="preserve"> </w:t>
      </w:r>
      <w:r>
        <w:t xml:space="preserve">have used generative AI tools in </w:t>
      </w:r>
      <w:r w:rsidR="00D246E9">
        <w:t xml:space="preserve">this proposal in </w:t>
      </w:r>
      <w:r>
        <w:t xml:space="preserve">a manner requiring disclosure under the UoL Press AI </w:t>
      </w:r>
      <w:r w:rsidR="00AD0172">
        <w:t>p</w:t>
      </w:r>
      <w:r>
        <w:t>olicy and have provided details below</w:t>
      </w:r>
      <w:r w:rsidRPr="30382042">
        <w:t xml:space="preserve"> </w:t>
      </w:r>
      <w:sdt>
        <w:sdtPr>
          <w:id w:val="-370082407"/>
          <w14:checkbox>
            <w14:checked w14:val="0"/>
            <w14:checkedState w14:val="2612" w14:font="MS Gothic"/>
            <w14:uncheckedState w14:val="2610" w14:font="MS Gothic"/>
          </w14:checkbox>
        </w:sdtPr>
        <w:sdtEndPr/>
        <w:sdtContent>
          <w:r w:rsidRPr="30382042">
            <w:rPr>
              <w:rFonts w:ascii="MS Gothic" w:eastAsia="MS Gothic" w:hAnsi="MS Gothic"/>
            </w:rPr>
            <w:t>☐</w:t>
          </w:r>
        </w:sdtContent>
      </w:sdt>
    </w:p>
    <w:p w14:paraId="1425E59C" w14:textId="77777777" w:rsidR="00E43C69" w:rsidRDefault="00E43C69" w:rsidP="00E43C69"/>
    <w:p w14:paraId="0CE6564F" w14:textId="77777777" w:rsidR="00E43C69" w:rsidRDefault="00E43C69" w:rsidP="00E43C69">
      <w:r w:rsidRPr="48B0314C">
        <w:t xml:space="preserve">OR </w:t>
      </w:r>
    </w:p>
    <w:p w14:paraId="55C14B29" w14:textId="77777777" w:rsidR="00577428" w:rsidRDefault="00577428" w:rsidP="00E43C69"/>
    <w:p w14:paraId="35485E03" w14:textId="77777777" w:rsidR="00577428" w:rsidRDefault="00577428" w:rsidP="00E43C69">
      <w:r>
        <w:t xml:space="preserve">I/We have not used generative AI tools in this proposal in a manner requiring disclosure under the UoL Press AI policy </w:t>
      </w:r>
      <w:sdt>
        <w:sdtPr>
          <w:id w:val="5046445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A557BD5" w14:textId="55367FDC" w:rsidR="00577428" w:rsidRDefault="00577428" w:rsidP="00E43C69">
      <w:pPr>
        <w:rPr>
          <w:sz w:val="20"/>
          <w:szCs w:val="20"/>
        </w:rPr>
      </w:pPr>
    </w:p>
    <w:p w14:paraId="2DC8FE59" w14:textId="79E8D05B" w:rsidR="00DD3907" w:rsidRPr="00C374BB" w:rsidRDefault="00DD3907" w:rsidP="00E43C69">
      <w:pPr>
        <w:rPr>
          <w:rFonts w:ascii="Roboto" w:hAnsi="Roboto"/>
          <w:b/>
          <w:bCs/>
          <w:sz w:val="20"/>
          <w:szCs w:val="20"/>
        </w:rPr>
      </w:pPr>
      <w:r w:rsidRPr="00C374BB">
        <w:rPr>
          <w:rFonts w:ascii="Roboto" w:hAnsi="Roboto"/>
          <w:b/>
          <w:bCs/>
          <w:sz w:val="20"/>
          <w:szCs w:val="20"/>
        </w:rPr>
        <w:t>Disclosure of AI use:</w:t>
      </w:r>
    </w:p>
    <w:p w14:paraId="315442E2" w14:textId="77777777" w:rsidR="00DD3907" w:rsidRDefault="00DD3907" w:rsidP="00E43C69">
      <w:pPr>
        <w:rPr>
          <w:sz w:val="20"/>
          <w:szCs w:val="20"/>
        </w:rPr>
      </w:pPr>
    </w:p>
    <w:p w14:paraId="1788C3FC" w14:textId="77777777" w:rsidR="00DD3907" w:rsidRDefault="00DD3907" w:rsidP="00E43C69">
      <w:pPr>
        <w:rPr>
          <w:sz w:val="20"/>
          <w:szCs w:val="20"/>
        </w:rPr>
      </w:pPr>
    </w:p>
    <w:p w14:paraId="7F7B6457" w14:textId="77777777" w:rsidR="00C374BB" w:rsidRDefault="00C374BB" w:rsidP="00E43C69">
      <w:pPr>
        <w:rPr>
          <w:sz w:val="20"/>
          <w:szCs w:val="20"/>
        </w:rPr>
      </w:pPr>
    </w:p>
    <w:p w14:paraId="1C033317" w14:textId="77777777" w:rsidR="00C374BB" w:rsidRDefault="00C374BB" w:rsidP="00E43C69">
      <w:pPr>
        <w:rPr>
          <w:sz w:val="20"/>
          <w:szCs w:val="20"/>
        </w:rPr>
      </w:pPr>
    </w:p>
    <w:p w14:paraId="6BE33124" w14:textId="77777777" w:rsidR="00DD3907" w:rsidRDefault="00DD3907" w:rsidP="00E43C69">
      <w:pPr>
        <w:rPr>
          <w:sz w:val="20"/>
          <w:szCs w:val="20"/>
        </w:rPr>
      </w:pPr>
    </w:p>
    <w:p w14:paraId="2661FECF" w14:textId="77777777" w:rsidR="00DD3907" w:rsidRDefault="00DD3907" w:rsidP="00E43C69">
      <w:pPr>
        <w:rPr>
          <w:sz w:val="20"/>
          <w:szCs w:val="20"/>
        </w:rPr>
      </w:pPr>
    </w:p>
    <w:p w14:paraId="775007AD" w14:textId="77777777" w:rsidR="00DD3907" w:rsidRDefault="00DD3907" w:rsidP="00E43C69">
      <w:pPr>
        <w:rPr>
          <w:sz w:val="20"/>
          <w:szCs w:val="20"/>
        </w:rPr>
      </w:pPr>
    </w:p>
    <w:p w14:paraId="3B923A32" w14:textId="77777777" w:rsidR="00DD3907" w:rsidRDefault="00DD3907" w:rsidP="00E43C69">
      <w:pPr>
        <w:rPr>
          <w:sz w:val="20"/>
          <w:szCs w:val="20"/>
        </w:rPr>
      </w:pPr>
    </w:p>
    <w:p w14:paraId="78110F4C" w14:textId="77777777" w:rsidR="00DD3907" w:rsidRDefault="00DD3907" w:rsidP="00E43C69">
      <w:pPr>
        <w:rPr>
          <w:sz w:val="20"/>
          <w:szCs w:val="20"/>
        </w:rPr>
      </w:pPr>
    </w:p>
    <w:p w14:paraId="209EF666" w14:textId="77777777" w:rsidR="00DD3907" w:rsidRDefault="00DD3907" w:rsidP="00E43C69">
      <w:pPr>
        <w:rPr>
          <w:sz w:val="20"/>
          <w:szCs w:val="20"/>
        </w:rPr>
      </w:pPr>
    </w:p>
    <w:p w14:paraId="1EA23F43" w14:textId="77777777" w:rsidR="00DD3907" w:rsidRDefault="00DD3907" w:rsidP="00E43C69">
      <w:pPr>
        <w:rPr>
          <w:sz w:val="20"/>
          <w:szCs w:val="20"/>
        </w:rPr>
      </w:pPr>
    </w:p>
    <w:p w14:paraId="0F8867B4" w14:textId="77777777" w:rsidR="00DD3907" w:rsidRPr="00816D89" w:rsidRDefault="00DD3907" w:rsidP="00E43C69">
      <w:pPr>
        <w:rPr>
          <w:sz w:val="20"/>
          <w:szCs w:val="20"/>
        </w:rPr>
      </w:pPr>
    </w:p>
    <w:p w14:paraId="03CB740B" w14:textId="01D8EF00" w:rsidR="00E43C69" w:rsidRPr="000822D1" w:rsidRDefault="00E43C69" w:rsidP="00E43C69">
      <w:pPr>
        <w:rPr>
          <w:i/>
          <w:iCs/>
          <w:sz w:val="20"/>
          <w:szCs w:val="20"/>
        </w:rPr>
      </w:pPr>
      <w:r w:rsidRPr="000822D1">
        <w:rPr>
          <w:i/>
          <w:iCs/>
          <w:sz w:val="20"/>
          <w:szCs w:val="20"/>
        </w:rPr>
        <w:t>What UoL Press will do with this information:</w:t>
      </w:r>
    </w:p>
    <w:p w14:paraId="2F2F6E6A" w14:textId="4FF42FD1" w:rsidR="00E43C69" w:rsidRPr="000822D1" w:rsidRDefault="00E43C69" w:rsidP="00E43C69">
      <w:pPr>
        <w:pStyle w:val="ListParagraph"/>
        <w:numPr>
          <w:ilvl w:val="0"/>
          <w:numId w:val="14"/>
        </w:numPr>
        <w:spacing w:after="160" w:line="278" w:lineRule="auto"/>
        <w:rPr>
          <w:i/>
          <w:iCs/>
          <w:sz w:val="20"/>
          <w:szCs w:val="20"/>
        </w:rPr>
      </w:pPr>
      <w:r w:rsidRPr="000822D1">
        <w:rPr>
          <w:i/>
          <w:iCs/>
          <w:sz w:val="20"/>
          <w:szCs w:val="20"/>
        </w:rPr>
        <w:t xml:space="preserve">We will advise on whether the use complies with our </w:t>
      </w:r>
      <w:r w:rsidR="005B667C" w:rsidRPr="000822D1">
        <w:rPr>
          <w:i/>
          <w:iCs/>
          <w:sz w:val="20"/>
          <w:szCs w:val="20"/>
        </w:rPr>
        <w:t xml:space="preserve">AI </w:t>
      </w:r>
      <w:r w:rsidRPr="000822D1">
        <w:rPr>
          <w:i/>
          <w:iCs/>
          <w:sz w:val="20"/>
          <w:szCs w:val="20"/>
        </w:rPr>
        <w:t>policy.</w:t>
      </w:r>
    </w:p>
    <w:p w14:paraId="49AB96A0" w14:textId="77777777" w:rsidR="00E43C69" w:rsidRPr="000822D1" w:rsidRDefault="00E43C69" w:rsidP="00E43C69">
      <w:pPr>
        <w:pStyle w:val="ListParagraph"/>
        <w:numPr>
          <w:ilvl w:val="0"/>
          <w:numId w:val="14"/>
        </w:numPr>
        <w:spacing w:after="160" w:line="278" w:lineRule="auto"/>
        <w:rPr>
          <w:i/>
          <w:iCs/>
          <w:sz w:val="20"/>
          <w:szCs w:val="20"/>
        </w:rPr>
      </w:pPr>
      <w:r w:rsidRPr="000822D1">
        <w:rPr>
          <w:i/>
          <w:iCs/>
          <w:sz w:val="20"/>
          <w:szCs w:val="20"/>
        </w:rPr>
        <w:t>We will advise on what further disclosure in the manuscript is required and applicable timescales.</w:t>
      </w:r>
    </w:p>
    <w:p w14:paraId="150A3483" w14:textId="43BEB3C9" w:rsidR="00E43C69" w:rsidRPr="000822D1" w:rsidRDefault="00E43C69" w:rsidP="00D66CD9">
      <w:pPr>
        <w:pStyle w:val="ListParagraph"/>
        <w:numPr>
          <w:ilvl w:val="0"/>
          <w:numId w:val="14"/>
        </w:numPr>
        <w:spacing w:after="160" w:line="278" w:lineRule="auto"/>
        <w:rPr>
          <w:i/>
          <w:iCs/>
          <w:sz w:val="20"/>
          <w:szCs w:val="20"/>
        </w:rPr>
      </w:pPr>
      <w:r w:rsidRPr="000822D1">
        <w:rPr>
          <w:i/>
          <w:iCs/>
          <w:sz w:val="20"/>
          <w:szCs w:val="20"/>
        </w:rPr>
        <w:t>We will record this for our own information at UoL Press on how AI is being used in scholarship and publications.</w:t>
      </w:r>
    </w:p>
    <w:p w14:paraId="600BA8A8" w14:textId="77777777" w:rsidR="005B667C" w:rsidRPr="005B667C" w:rsidRDefault="005B667C" w:rsidP="005B667C">
      <w:pPr>
        <w:pStyle w:val="ListParagraph"/>
        <w:spacing w:after="160" w:line="278" w:lineRule="auto"/>
      </w:pPr>
    </w:p>
    <w:p w14:paraId="50A154CA" w14:textId="42C34CE5" w:rsidR="00590FB8" w:rsidRPr="00590FB8" w:rsidRDefault="00D66CD9" w:rsidP="009F2720">
      <w:pPr>
        <w:pStyle w:val="Heading1"/>
        <w:spacing w:after="0"/>
      </w:pPr>
      <w:r>
        <w:t>About the Author/Editor(s)</w:t>
      </w:r>
    </w:p>
    <w:p w14:paraId="3C68F4A4" w14:textId="77777777" w:rsidR="00D66CD9" w:rsidRDefault="00D66CD9" w:rsidP="00D66CD9"/>
    <w:p w14:paraId="331138E8" w14:textId="78520CA7" w:rsidR="00D66CD9" w:rsidRPr="003B070C" w:rsidRDefault="00D66CD9" w:rsidP="00F17344">
      <w:pPr>
        <w:rPr>
          <w:i/>
          <w:iCs/>
          <w:sz w:val="20"/>
          <w:szCs w:val="20"/>
        </w:rPr>
      </w:pPr>
      <w:r w:rsidRPr="003B070C">
        <w:rPr>
          <w:i/>
          <w:iCs/>
          <w:sz w:val="20"/>
          <w:szCs w:val="20"/>
        </w:rPr>
        <w:t xml:space="preserve">Please provide contact details and a brief biography for yourself and any co-authors/co-editors, including any relevant previous publications. </w:t>
      </w:r>
    </w:p>
    <w:p w14:paraId="36C0EACF" w14:textId="77777777" w:rsidR="00D66CD9" w:rsidRPr="00D66CD9" w:rsidRDefault="00D66CD9" w:rsidP="00D66CD9">
      <w:pPr>
        <w:rPr>
          <w:rStyle w:val="Strong"/>
        </w:rPr>
      </w:pPr>
    </w:p>
    <w:p w14:paraId="21FCC877" w14:textId="77777777" w:rsidR="00D66CD9" w:rsidRPr="0054316B" w:rsidRDefault="00D66CD9" w:rsidP="00D66CD9">
      <w:pPr>
        <w:rPr>
          <w:rStyle w:val="Strong"/>
          <w:rFonts w:ascii="Roboto" w:hAnsi="Roboto"/>
        </w:rPr>
      </w:pPr>
      <w:r w:rsidRPr="0054316B">
        <w:rPr>
          <w:rStyle w:val="Strong"/>
          <w:rFonts w:ascii="Roboto" w:hAnsi="Roboto"/>
        </w:rPr>
        <w:t>1. Name</w:t>
      </w:r>
      <w:r w:rsidRPr="001236FE">
        <w:rPr>
          <w:rStyle w:val="Strong"/>
          <w:b w:val="0"/>
          <w:bCs w:val="0"/>
        </w:rPr>
        <w:t>:</w:t>
      </w:r>
    </w:p>
    <w:p w14:paraId="79A338B8" w14:textId="77777777" w:rsidR="00D66CD9" w:rsidRPr="00D66CD9" w:rsidRDefault="00D66CD9" w:rsidP="00D66CD9">
      <w:pPr>
        <w:rPr>
          <w:rStyle w:val="Strong"/>
        </w:rPr>
      </w:pPr>
    </w:p>
    <w:p w14:paraId="05C3F397" w14:textId="77777777" w:rsidR="00D66CD9" w:rsidRPr="001236FE" w:rsidRDefault="00D66CD9" w:rsidP="00D66CD9">
      <w:pPr>
        <w:rPr>
          <w:rStyle w:val="Strong"/>
          <w:b w:val="0"/>
          <w:bCs w:val="0"/>
        </w:rPr>
      </w:pPr>
      <w:r w:rsidRPr="0054316B">
        <w:rPr>
          <w:rStyle w:val="Strong"/>
          <w:rFonts w:ascii="Roboto" w:hAnsi="Roboto"/>
        </w:rPr>
        <w:t>2. Current academic/professional affiliation</w:t>
      </w:r>
      <w:r w:rsidRPr="001236FE">
        <w:rPr>
          <w:rStyle w:val="Strong"/>
          <w:b w:val="0"/>
          <w:bCs w:val="0"/>
        </w:rPr>
        <w:t>:</w:t>
      </w:r>
    </w:p>
    <w:p w14:paraId="4964AE5D" w14:textId="77777777" w:rsidR="00D66CD9" w:rsidRPr="00D66CD9" w:rsidRDefault="00D66CD9" w:rsidP="00D66CD9">
      <w:pPr>
        <w:rPr>
          <w:rStyle w:val="Strong"/>
        </w:rPr>
      </w:pPr>
    </w:p>
    <w:p w14:paraId="3681FCB4" w14:textId="77777777" w:rsidR="00D66CD9" w:rsidRPr="0054316B" w:rsidRDefault="00D66CD9" w:rsidP="00D66CD9">
      <w:pPr>
        <w:rPr>
          <w:rStyle w:val="Strong"/>
          <w:rFonts w:ascii="Roboto" w:hAnsi="Roboto"/>
        </w:rPr>
      </w:pPr>
      <w:r w:rsidRPr="0054316B">
        <w:rPr>
          <w:rStyle w:val="Strong"/>
          <w:rFonts w:ascii="Roboto" w:hAnsi="Roboto"/>
        </w:rPr>
        <w:t>3. Email address</w:t>
      </w:r>
      <w:r w:rsidRPr="001236FE">
        <w:rPr>
          <w:rStyle w:val="Strong"/>
          <w:b w:val="0"/>
          <w:bCs w:val="0"/>
        </w:rPr>
        <w:t>:</w:t>
      </w:r>
    </w:p>
    <w:p w14:paraId="33C853D7" w14:textId="77777777" w:rsidR="00D66CD9" w:rsidRPr="00D66CD9" w:rsidRDefault="00D66CD9" w:rsidP="00D66CD9">
      <w:pPr>
        <w:rPr>
          <w:rStyle w:val="Strong"/>
        </w:rPr>
      </w:pPr>
    </w:p>
    <w:p w14:paraId="27453FC4" w14:textId="77777777" w:rsidR="00D66CD9" w:rsidRPr="005F2673" w:rsidRDefault="00D66CD9" w:rsidP="00D66CD9">
      <w:pPr>
        <w:rPr>
          <w:rStyle w:val="Strong"/>
          <w:rFonts w:ascii="Roboto" w:hAnsi="Roboto"/>
        </w:rPr>
      </w:pPr>
      <w:r w:rsidRPr="005F2673">
        <w:rPr>
          <w:rStyle w:val="Strong"/>
          <w:rFonts w:ascii="Roboto" w:hAnsi="Roboto"/>
        </w:rPr>
        <w:t>4. Contact telephone number</w:t>
      </w:r>
      <w:r w:rsidRPr="001236FE">
        <w:rPr>
          <w:rStyle w:val="Strong"/>
          <w:b w:val="0"/>
          <w:bCs w:val="0"/>
        </w:rPr>
        <w:t>:</w:t>
      </w:r>
    </w:p>
    <w:p w14:paraId="26AC01D2" w14:textId="77777777" w:rsidR="00D66CD9" w:rsidRPr="00D66CD9" w:rsidRDefault="00D66CD9" w:rsidP="00D66CD9">
      <w:pPr>
        <w:rPr>
          <w:rStyle w:val="Strong"/>
        </w:rPr>
      </w:pPr>
    </w:p>
    <w:p w14:paraId="2FCE90EF" w14:textId="77777777" w:rsidR="00D66CD9" w:rsidRPr="005F2673" w:rsidRDefault="00D66CD9" w:rsidP="00D66CD9">
      <w:pPr>
        <w:rPr>
          <w:rStyle w:val="Strong"/>
          <w:rFonts w:ascii="Roboto" w:hAnsi="Roboto"/>
        </w:rPr>
      </w:pPr>
      <w:r w:rsidRPr="005F2673">
        <w:rPr>
          <w:rStyle w:val="Strong"/>
          <w:rFonts w:ascii="Roboto" w:hAnsi="Roboto"/>
        </w:rPr>
        <w:t xml:space="preserve">5. ORCID </w:t>
      </w:r>
      <w:proofErr w:type="spellStart"/>
      <w:r w:rsidRPr="005F2673">
        <w:rPr>
          <w:rStyle w:val="Strong"/>
          <w:rFonts w:ascii="Roboto" w:hAnsi="Roboto"/>
        </w:rPr>
        <w:t>iD</w:t>
      </w:r>
      <w:proofErr w:type="spellEnd"/>
      <w:r w:rsidRPr="001236FE">
        <w:rPr>
          <w:rStyle w:val="Strong"/>
          <w:b w:val="0"/>
          <w:bCs w:val="0"/>
        </w:rPr>
        <w:t>:</w:t>
      </w:r>
    </w:p>
    <w:p w14:paraId="229AEAC8" w14:textId="77777777" w:rsidR="00D66CD9" w:rsidRPr="00D66CD9" w:rsidRDefault="00D66CD9" w:rsidP="00D66CD9">
      <w:pPr>
        <w:rPr>
          <w:rStyle w:val="Strong"/>
        </w:rPr>
      </w:pPr>
    </w:p>
    <w:p w14:paraId="37B72CCB" w14:textId="3C5875B7" w:rsidR="00540CBB" w:rsidRDefault="00D66CD9" w:rsidP="00D66CD9">
      <w:r w:rsidRPr="00412B55">
        <w:rPr>
          <w:rStyle w:val="Strong"/>
          <w:rFonts w:ascii="Roboto" w:hAnsi="Roboto"/>
        </w:rPr>
        <w:t>6. Biography</w:t>
      </w:r>
      <w:r w:rsidRPr="00C1608B">
        <w:rPr>
          <w:rStyle w:val="Strong"/>
          <w:b w:val="0"/>
          <w:bCs w:val="0"/>
        </w:rPr>
        <w:t>:</w:t>
      </w:r>
    </w:p>
    <w:p w14:paraId="6679ED54" w14:textId="77777777" w:rsidR="00D66CD9" w:rsidRDefault="00D66CD9" w:rsidP="00D66CD9"/>
    <w:p w14:paraId="35D9B128" w14:textId="7C313270" w:rsidR="00924431" w:rsidRDefault="00924431" w:rsidP="009F2720">
      <w:pPr>
        <w:pStyle w:val="Heading1"/>
        <w:spacing w:after="0"/>
      </w:pPr>
      <w:r>
        <w:t>About the Contributors</w:t>
      </w:r>
      <w:r w:rsidR="00224875">
        <w:t xml:space="preserve"> [edited collections only]</w:t>
      </w:r>
    </w:p>
    <w:p w14:paraId="3153B861" w14:textId="77777777" w:rsidR="00924431" w:rsidRDefault="00924431" w:rsidP="00924431"/>
    <w:p w14:paraId="532A93D3" w14:textId="748E8DDF" w:rsidR="00924431" w:rsidRPr="009F2720" w:rsidRDefault="00924431" w:rsidP="00924431">
      <w:pPr>
        <w:rPr>
          <w:i/>
          <w:iCs/>
          <w:sz w:val="20"/>
          <w:szCs w:val="20"/>
        </w:rPr>
      </w:pPr>
      <w:r w:rsidRPr="009F2720">
        <w:rPr>
          <w:i/>
          <w:iCs/>
          <w:sz w:val="20"/>
          <w:szCs w:val="20"/>
        </w:rPr>
        <w:t xml:space="preserve">If your </w:t>
      </w:r>
      <w:r w:rsidR="00866D88" w:rsidRPr="009F2720">
        <w:rPr>
          <w:i/>
          <w:iCs/>
          <w:sz w:val="20"/>
          <w:szCs w:val="20"/>
        </w:rPr>
        <w:t>proposal is for an edited collection, please list</w:t>
      </w:r>
      <w:r w:rsidR="0085050F" w:rsidRPr="009F2720">
        <w:rPr>
          <w:i/>
          <w:iCs/>
          <w:sz w:val="20"/>
          <w:szCs w:val="20"/>
        </w:rPr>
        <w:t xml:space="preserve"> all of</w:t>
      </w:r>
      <w:r w:rsidR="00866D88" w:rsidRPr="009F2720">
        <w:rPr>
          <w:i/>
          <w:iCs/>
          <w:sz w:val="20"/>
          <w:szCs w:val="20"/>
        </w:rPr>
        <w:t xml:space="preserve"> the</w:t>
      </w:r>
      <w:r w:rsidR="0085050F" w:rsidRPr="009F2720">
        <w:rPr>
          <w:i/>
          <w:iCs/>
          <w:sz w:val="20"/>
          <w:szCs w:val="20"/>
        </w:rPr>
        <w:t xml:space="preserve"> chapter</w:t>
      </w:r>
      <w:r w:rsidR="00866D88" w:rsidRPr="009F2720">
        <w:rPr>
          <w:i/>
          <w:iCs/>
          <w:sz w:val="20"/>
          <w:szCs w:val="20"/>
        </w:rPr>
        <w:t xml:space="preserve"> contributors</w:t>
      </w:r>
      <w:r w:rsidR="00A90B81" w:rsidRPr="009F2720">
        <w:rPr>
          <w:i/>
          <w:iCs/>
          <w:sz w:val="20"/>
          <w:szCs w:val="20"/>
        </w:rPr>
        <w:t xml:space="preserve"> along with their affiliations, </w:t>
      </w:r>
      <w:r w:rsidR="001B2240" w:rsidRPr="009F2720">
        <w:rPr>
          <w:i/>
          <w:iCs/>
          <w:sz w:val="20"/>
          <w:szCs w:val="20"/>
        </w:rPr>
        <w:t xml:space="preserve">email addresses and ORCID </w:t>
      </w:r>
      <w:proofErr w:type="spellStart"/>
      <w:r w:rsidR="001B2240" w:rsidRPr="009F2720">
        <w:rPr>
          <w:i/>
          <w:iCs/>
          <w:sz w:val="20"/>
          <w:szCs w:val="20"/>
        </w:rPr>
        <w:t>iDs</w:t>
      </w:r>
      <w:proofErr w:type="spellEnd"/>
      <w:r w:rsidR="001B2240" w:rsidRPr="009F2720">
        <w:rPr>
          <w:i/>
          <w:iCs/>
          <w:sz w:val="20"/>
          <w:szCs w:val="20"/>
        </w:rPr>
        <w:t>.</w:t>
      </w:r>
    </w:p>
    <w:p w14:paraId="75471772" w14:textId="77777777" w:rsidR="001B2240" w:rsidRPr="00924431" w:rsidRDefault="001B2240" w:rsidP="00924431"/>
    <w:p w14:paraId="0721C7B4" w14:textId="77777777" w:rsidR="001B2240" w:rsidRPr="0054316B" w:rsidRDefault="001B2240" w:rsidP="001B2240">
      <w:pPr>
        <w:rPr>
          <w:rStyle w:val="Strong"/>
          <w:rFonts w:ascii="Roboto" w:hAnsi="Roboto"/>
        </w:rPr>
      </w:pPr>
      <w:r w:rsidRPr="0054316B">
        <w:rPr>
          <w:rStyle w:val="Strong"/>
          <w:rFonts w:ascii="Roboto" w:hAnsi="Roboto"/>
        </w:rPr>
        <w:t>1. Name</w:t>
      </w:r>
      <w:r w:rsidRPr="001236FE">
        <w:rPr>
          <w:rStyle w:val="Strong"/>
          <w:b w:val="0"/>
          <w:bCs w:val="0"/>
        </w:rPr>
        <w:t>:</w:t>
      </w:r>
    </w:p>
    <w:p w14:paraId="35F6EF67" w14:textId="77777777" w:rsidR="001B2240" w:rsidRPr="00D66CD9" w:rsidRDefault="001B2240" w:rsidP="001B2240">
      <w:pPr>
        <w:rPr>
          <w:rStyle w:val="Strong"/>
        </w:rPr>
      </w:pPr>
    </w:p>
    <w:p w14:paraId="5D4AFFEF" w14:textId="77777777" w:rsidR="001B2240" w:rsidRPr="001236FE" w:rsidRDefault="001B2240" w:rsidP="001B2240">
      <w:pPr>
        <w:rPr>
          <w:rStyle w:val="Strong"/>
          <w:b w:val="0"/>
          <w:bCs w:val="0"/>
        </w:rPr>
      </w:pPr>
      <w:r w:rsidRPr="0054316B">
        <w:rPr>
          <w:rStyle w:val="Strong"/>
          <w:rFonts w:ascii="Roboto" w:hAnsi="Roboto"/>
        </w:rPr>
        <w:t>2. Current academic/professional affiliation</w:t>
      </w:r>
      <w:r w:rsidRPr="001236FE">
        <w:rPr>
          <w:rStyle w:val="Strong"/>
          <w:b w:val="0"/>
          <w:bCs w:val="0"/>
        </w:rPr>
        <w:t>:</w:t>
      </w:r>
    </w:p>
    <w:p w14:paraId="21495289" w14:textId="77777777" w:rsidR="001B2240" w:rsidRPr="00D66CD9" w:rsidRDefault="001B2240" w:rsidP="001B2240">
      <w:pPr>
        <w:rPr>
          <w:rStyle w:val="Strong"/>
        </w:rPr>
      </w:pPr>
    </w:p>
    <w:p w14:paraId="14F01C07" w14:textId="77777777" w:rsidR="001B2240" w:rsidRPr="0054316B" w:rsidRDefault="001B2240" w:rsidP="001B2240">
      <w:pPr>
        <w:rPr>
          <w:rStyle w:val="Strong"/>
          <w:rFonts w:ascii="Roboto" w:hAnsi="Roboto"/>
        </w:rPr>
      </w:pPr>
      <w:r w:rsidRPr="0054316B">
        <w:rPr>
          <w:rStyle w:val="Strong"/>
          <w:rFonts w:ascii="Roboto" w:hAnsi="Roboto"/>
        </w:rPr>
        <w:t>3. Email address</w:t>
      </w:r>
      <w:r w:rsidRPr="001236FE">
        <w:rPr>
          <w:rStyle w:val="Strong"/>
          <w:b w:val="0"/>
          <w:bCs w:val="0"/>
        </w:rPr>
        <w:t>:</w:t>
      </w:r>
    </w:p>
    <w:p w14:paraId="7482CB78" w14:textId="77777777" w:rsidR="001B2240" w:rsidRPr="00D66CD9" w:rsidRDefault="001B2240" w:rsidP="001B2240">
      <w:pPr>
        <w:rPr>
          <w:rStyle w:val="Strong"/>
        </w:rPr>
      </w:pPr>
    </w:p>
    <w:p w14:paraId="58C4B04E" w14:textId="5A975A56" w:rsidR="001B2240" w:rsidRPr="005F2673" w:rsidRDefault="001B2240" w:rsidP="001B2240">
      <w:pPr>
        <w:rPr>
          <w:rStyle w:val="Strong"/>
          <w:rFonts w:ascii="Roboto" w:hAnsi="Roboto"/>
        </w:rPr>
      </w:pPr>
      <w:r>
        <w:rPr>
          <w:rStyle w:val="Strong"/>
          <w:rFonts w:ascii="Roboto" w:hAnsi="Roboto"/>
        </w:rPr>
        <w:t>4</w:t>
      </w:r>
      <w:r w:rsidRPr="005F2673">
        <w:rPr>
          <w:rStyle w:val="Strong"/>
          <w:rFonts w:ascii="Roboto" w:hAnsi="Roboto"/>
        </w:rPr>
        <w:t xml:space="preserve">. ORCID </w:t>
      </w:r>
      <w:proofErr w:type="spellStart"/>
      <w:r w:rsidRPr="005F2673">
        <w:rPr>
          <w:rStyle w:val="Strong"/>
          <w:rFonts w:ascii="Roboto" w:hAnsi="Roboto"/>
        </w:rPr>
        <w:t>iD</w:t>
      </w:r>
      <w:proofErr w:type="spellEnd"/>
      <w:r w:rsidRPr="001236FE">
        <w:rPr>
          <w:rStyle w:val="Strong"/>
          <w:b w:val="0"/>
          <w:bCs w:val="0"/>
        </w:rPr>
        <w:t>:</w:t>
      </w:r>
    </w:p>
    <w:p w14:paraId="3F872FAE" w14:textId="66E15202" w:rsidR="00A2167D" w:rsidRDefault="00A2167D" w:rsidP="00A2167D">
      <w:pPr>
        <w:pStyle w:val="Heading1"/>
        <w:spacing w:after="0"/>
      </w:pPr>
    </w:p>
    <w:p w14:paraId="6DA7FF1E" w14:textId="77777777" w:rsidR="00BE0407" w:rsidRDefault="00BE0407" w:rsidP="00BE0407"/>
    <w:p w14:paraId="2F6F5256" w14:textId="77777777" w:rsidR="00D20302" w:rsidRDefault="00D20302" w:rsidP="00BE0407"/>
    <w:p w14:paraId="0B43E4D7" w14:textId="77777777" w:rsidR="00D66CD9" w:rsidRDefault="00D66CD9" w:rsidP="00D66CD9"/>
    <w:p w14:paraId="0C092C45" w14:textId="7D01A7A8" w:rsidR="00D66CD9" w:rsidRDefault="00F37130" w:rsidP="00D66CD9">
      <w:pPr>
        <w:rPr>
          <w:i/>
          <w:iCs/>
          <w:sz w:val="20"/>
          <w:szCs w:val="20"/>
        </w:rPr>
      </w:pPr>
      <w:bookmarkStart w:id="0" w:name="_Hlk141284205"/>
      <w:r w:rsidRPr="00AF6405">
        <w:rPr>
          <w:i/>
          <w:iCs/>
          <w:sz w:val="20"/>
          <w:szCs w:val="20"/>
        </w:rPr>
        <w:t>We collect the personal data you give us when you complete this form and use it for the purpose of managing the book proposal process.  This could include sharing relevant data with our publishing partners</w:t>
      </w:r>
      <w:r w:rsidR="00D20302">
        <w:rPr>
          <w:i/>
          <w:iCs/>
          <w:sz w:val="20"/>
          <w:szCs w:val="20"/>
        </w:rPr>
        <w:t xml:space="preserve">. </w:t>
      </w:r>
      <w:r w:rsidRPr="00AF6405">
        <w:rPr>
          <w:i/>
          <w:iCs/>
          <w:sz w:val="20"/>
          <w:szCs w:val="20"/>
        </w:rPr>
        <w:t xml:space="preserve"> We process your personal data in accordance with UK data protection law.  For more information please see the University of London Press privacy notice</w:t>
      </w:r>
      <w:r w:rsidR="003531CB" w:rsidRPr="00AF6405">
        <w:rPr>
          <w:i/>
          <w:iCs/>
          <w:sz w:val="20"/>
          <w:szCs w:val="20"/>
        </w:rPr>
        <w:t>.</w:t>
      </w:r>
    </w:p>
    <w:p w14:paraId="5A67E1EB" w14:textId="77777777" w:rsidR="00816D89" w:rsidRPr="00AF6405" w:rsidRDefault="00816D89" w:rsidP="00D66CD9">
      <w:pPr>
        <w:rPr>
          <w:i/>
          <w:iCs/>
          <w:sz w:val="20"/>
          <w:szCs w:val="20"/>
        </w:rPr>
      </w:pPr>
    </w:p>
    <w:bookmarkEnd w:id="0"/>
    <w:p w14:paraId="0ADECD7B" w14:textId="77777777" w:rsidR="00D66CD9" w:rsidRDefault="00D66CD9" w:rsidP="00D66CD9"/>
    <w:p w14:paraId="56F4062B" w14:textId="2B719ED1" w:rsidR="00D66CD9" w:rsidRDefault="00D66CD9" w:rsidP="004E5532">
      <w:pPr>
        <w:jc w:val="center"/>
      </w:pPr>
      <w:r>
        <w:t>*</w:t>
      </w:r>
      <w:r>
        <w:tab/>
        <w:t>*</w:t>
      </w:r>
      <w:r>
        <w:tab/>
        <w:t>*</w:t>
      </w:r>
    </w:p>
    <w:p w14:paraId="6A9D74D0" w14:textId="77777777" w:rsidR="00D66CD9" w:rsidRDefault="00D66CD9" w:rsidP="00D66CD9"/>
    <w:p w14:paraId="35973D8F" w14:textId="77777777" w:rsidR="00D66CD9" w:rsidRDefault="00D66CD9" w:rsidP="00D66CD9"/>
    <w:p w14:paraId="117E401B" w14:textId="6BA7740B" w:rsidR="003C161A" w:rsidRDefault="00D66CD9" w:rsidP="00F17344">
      <w:r>
        <w:t xml:space="preserve">Please return this form to Emma Gallon, </w:t>
      </w:r>
      <w:r w:rsidR="00F37130">
        <w:t>Publisher</w:t>
      </w:r>
      <w:r>
        <w:t xml:space="preserve"> (</w:t>
      </w:r>
      <w:hyperlink r:id="rId12" w:history="1">
        <w:r w:rsidRPr="00EF7EA8">
          <w:rPr>
            <w:rStyle w:val="Hyperlink"/>
          </w:rPr>
          <w:t>emma.gallon@sas.ac.uk</w:t>
        </w:r>
      </w:hyperlink>
      <w:r>
        <w:t xml:space="preserve">) along with: </w:t>
      </w:r>
    </w:p>
    <w:p w14:paraId="49EB5E55" w14:textId="4F754213" w:rsidR="00D66CD9" w:rsidRDefault="00D66CD9" w:rsidP="003C161A">
      <w:pPr>
        <w:pStyle w:val="ListParagraph"/>
        <w:numPr>
          <w:ilvl w:val="0"/>
          <w:numId w:val="12"/>
        </w:numPr>
      </w:pPr>
      <w:r>
        <w:t>At least one sample chapter</w:t>
      </w:r>
    </w:p>
    <w:p w14:paraId="24E175B5" w14:textId="0392B74D" w:rsidR="004C75AB" w:rsidRPr="004C75AB" w:rsidRDefault="00D66CD9" w:rsidP="003C161A">
      <w:pPr>
        <w:pStyle w:val="ListParagraph"/>
        <w:numPr>
          <w:ilvl w:val="0"/>
          <w:numId w:val="12"/>
        </w:numPr>
      </w:pPr>
      <w:r>
        <w:t>An academic CV for the author/editor(s)</w:t>
      </w:r>
    </w:p>
    <w:sectPr w:rsidR="004C75AB" w:rsidRPr="004C75AB">
      <w:headerReference w:type="default" r:id="rId13"/>
      <w:footerReference w:type="default" r:id="rId14"/>
      <w:headerReference w:type="first" r:id="rId15"/>
      <w:footerReference w:type="first" r:id="rId16"/>
      <w:pgSz w:w="11909" w:h="16834"/>
      <w:pgMar w:top="1440" w:right="1440" w:bottom="1440" w:left="1440" w:header="170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9CE07" w14:textId="77777777" w:rsidR="00170BA7" w:rsidRDefault="00170BA7">
      <w:pPr>
        <w:spacing w:line="240" w:lineRule="auto"/>
      </w:pPr>
      <w:r>
        <w:separator/>
      </w:r>
    </w:p>
  </w:endnote>
  <w:endnote w:type="continuationSeparator" w:id="0">
    <w:p w14:paraId="5956D57E" w14:textId="77777777" w:rsidR="00170BA7" w:rsidRDefault="00170BA7">
      <w:pPr>
        <w:spacing w:line="240" w:lineRule="auto"/>
      </w:pPr>
      <w:r>
        <w:continuationSeparator/>
      </w:r>
    </w:p>
  </w:endnote>
  <w:endnote w:type="continuationNotice" w:id="1">
    <w:p w14:paraId="59230A74" w14:textId="77777777" w:rsidR="00170BA7" w:rsidRDefault="00170BA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Light">
    <w:altName w:val="Arial"/>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Roboto Serif SemiBold">
    <w:altName w:val="Arial"/>
    <w:charset w:val="00"/>
    <w:family w:val="auto"/>
    <w:pitch w:val="default"/>
  </w:font>
  <w:font w:name="Roboto">
    <w:altName w:val="Arial"/>
    <w:charset w:val="00"/>
    <w:family w:val="auto"/>
    <w:pitch w:val="variable"/>
    <w:sig w:usb0="E0000AFF" w:usb1="5000217F" w:usb2="00000021" w:usb3="00000000" w:csb0="0000019F" w:csb1="00000000"/>
  </w:font>
  <w:font w:name="Roboto Serif">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erriweather Light">
    <w:altName w:val="Calibri"/>
    <w:charset w:val="00"/>
    <w:family w:val="auto"/>
    <w:pitch w:val="variable"/>
    <w:sig w:usb0="20000207" w:usb1="00000002" w:usb2="00000000" w:usb3="00000000" w:csb0="00000197" w:csb1="00000000"/>
  </w:font>
  <w:font w:name="Merriweather">
    <w:altName w:val="Calibri"/>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8D73" w14:textId="77777777" w:rsidR="00051F1C" w:rsidRDefault="00051F1C">
    <w:pPr>
      <w:widowControl w:val="0"/>
      <w:spacing w:line="240" w:lineRule="auto"/>
      <w:ind w:left="4818" w:right="-749"/>
      <w:jc w:val="right"/>
      <w:rPr>
        <w:rFonts w:ascii="Merriweather Light" w:eastAsia="Merriweather Light" w:hAnsi="Merriweather Light" w:cs="Merriweather Light"/>
        <w:color w:val="124F5C"/>
        <w:sz w:val="18"/>
        <w:szCs w:val="18"/>
      </w:rPr>
    </w:pPr>
  </w:p>
  <w:p w14:paraId="6A324FBD" w14:textId="77777777" w:rsidR="00051F1C" w:rsidRDefault="006E5EE7">
    <w:pPr>
      <w:widowControl w:val="0"/>
      <w:spacing w:line="240" w:lineRule="auto"/>
      <w:ind w:left="4818" w:right="-749"/>
      <w:jc w:val="right"/>
      <w:rPr>
        <w:rFonts w:ascii="Merriweather Light" w:eastAsia="Merriweather Light" w:hAnsi="Merriweather Light" w:cs="Merriweather Light"/>
        <w:color w:val="124F5C"/>
        <w:sz w:val="18"/>
        <w:szCs w:val="18"/>
      </w:rPr>
    </w:pPr>
    <w:r>
      <w:rPr>
        <w:rFonts w:ascii="Merriweather Light" w:eastAsia="Merriweather Light" w:hAnsi="Merriweather Light" w:cs="Merriweather Light"/>
        <w:color w:val="124F5C"/>
        <w:sz w:val="18"/>
        <w:szCs w:val="18"/>
      </w:rPr>
      <w:t>Opening up humanities research</w:t>
    </w:r>
  </w:p>
  <w:p w14:paraId="2729F322" w14:textId="77777777" w:rsidR="00051F1C" w:rsidRDefault="006E5EE7">
    <w:pPr>
      <w:pStyle w:val="Heading2"/>
      <w:tabs>
        <w:tab w:val="center" w:pos="4320"/>
        <w:tab w:val="right" w:pos="8640"/>
      </w:tabs>
      <w:spacing w:before="0" w:after="0" w:line="240" w:lineRule="auto"/>
      <w:ind w:left="4818" w:right="-749"/>
      <w:jc w:val="right"/>
      <w:rPr>
        <w:rFonts w:ascii="Merriweather" w:eastAsia="Merriweather" w:hAnsi="Merriweather" w:cs="Merriweather"/>
        <w:color w:val="073763"/>
        <w:sz w:val="18"/>
        <w:szCs w:val="18"/>
      </w:rPr>
    </w:pPr>
    <w:bookmarkStart w:id="1" w:name="_jb9jnswiekvv" w:colFirst="0" w:colLast="0"/>
    <w:bookmarkEnd w:id="1"/>
    <w:r>
      <w:rPr>
        <w:rFonts w:ascii="Merriweather" w:eastAsia="Merriweather" w:hAnsi="Merriweather" w:cs="Merriweather"/>
        <w:color w:val="073763"/>
        <w:sz w:val="28"/>
        <w:szCs w:val="28"/>
      </w:rPr>
      <w:tab/>
    </w:r>
    <w:r>
      <w:rPr>
        <w:rFonts w:ascii="Merriweather" w:eastAsia="Merriweather" w:hAnsi="Merriweather" w:cs="Merriweather"/>
        <w:color w:val="073763"/>
        <w:sz w:val="18"/>
        <w:szCs w:val="18"/>
      </w:rPr>
      <w:fldChar w:fldCharType="begin"/>
    </w:r>
    <w:r>
      <w:rPr>
        <w:rFonts w:ascii="Merriweather" w:eastAsia="Merriweather" w:hAnsi="Merriweather" w:cs="Merriweather"/>
        <w:color w:val="073763"/>
        <w:sz w:val="18"/>
        <w:szCs w:val="18"/>
      </w:rPr>
      <w:instrText>PAGE</w:instrText>
    </w:r>
    <w:r>
      <w:rPr>
        <w:rFonts w:ascii="Merriweather" w:eastAsia="Merriweather" w:hAnsi="Merriweather" w:cs="Merriweather"/>
        <w:color w:val="073763"/>
        <w:sz w:val="18"/>
        <w:szCs w:val="18"/>
      </w:rPr>
      <w:fldChar w:fldCharType="separate"/>
    </w:r>
    <w:r w:rsidR="00245C3A">
      <w:rPr>
        <w:rFonts w:ascii="Merriweather" w:eastAsia="Merriweather" w:hAnsi="Merriweather" w:cs="Merriweather"/>
        <w:noProof/>
        <w:color w:val="073763"/>
        <w:sz w:val="18"/>
        <w:szCs w:val="18"/>
      </w:rPr>
      <w:t>2</w:t>
    </w:r>
    <w:r>
      <w:rPr>
        <w:rFonts w:ascii="Merriweather" w:eastAsia="Merriweather" w:hAnsi="Merriweather" w:cs="Merriweather"/>
        <w:color w:val="073763"/>
        <w:sz w:val="18"/>
        <w:szCs w:val="18"/>
      </w:rPr>
      <w:fldChar w:fldCharType="end"/>
    </w:r>
  </w:p>
  <w:p w14:paraId="0F61214B" w14:textId="77777777" w:rsidR="00051F1C" w:rsidRDefault="00051F1C">
    <w:pPr>
      <w:tabs>
        <w:tab w:val="center" w:pos="4320"/>
        <w:tab w:val="right" w:pos="8640"/>
      </w:tabs>
      <w:spacing w:line="240" w:lineRule="auto"/>
      <w:ind w:left="4818" w:right="-749"/>
      <w:jc w:val="right"/>
      <w:rPr>
        <w:rFonts w:ascii="Roboto" w:eastAsia="Roboto" w:hAnsi="Roboto" w:cs="Roboto"/>
      </w:rPr>
    </w:pPr>
  </w:p>
  <w:p w14:paraId="1C46E7BB" w14:textId="77777777" w:rsidR="00051F1C" w:rsidRDefault="00051F1C">
    <w:pPr>
      <w:ind w:left="4818" w:right="-74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E8437" w14:textId="77777777" w:rsidR="00051F1C" w:rsidRDefault="00051F1C">
    <w:pPr>
      <w:widowControl w:val="0"/>
      <w:spacing w:line="240" w:lineRule="auto"/>
      <w:ind w:left="5040"/>
      <w:jc w:val="right"/>
      <w:rPr>
        <w:rFonts w:ascii="Merriweather Light" w:eastAsia="Merriweather Light" w:hAnsi="Merriweather Light" w:cs="Merriweather Light"/>
        <w:color w:val="124F5C"/>
        <w:sz w:val="18"/>
        <w:szCs w:val="18"/>
      </w:rPr>
    </w:pPr>
  </w:p>
  <w:p w14:paraId="0E62FCC3" w14:textId="77777777" w:rsidR="00051F1C" w:rsidRDefault="00051F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63CFC" w14:textId="77777777" w:rsidR="00170BA7" w:rsidRDefault="00170BA7">
      <w:pPr>
        <w:spacing w:line="240" w:lineRule="auto"/>
      </w:pPr>
      <w:r>
        <w:separator/>
      </w:r>
    </w:p>
  </w:footnote>
  <w:footnote w:type="continuationSeparator" w:id="0">
    <w:p w14:paraId="7B593129" w14:textId="77777777" w:rsidR="00170BA7" w:rsidRDefault="00170BA7">
      <w:pPr>
        <w:spacing w:line="240" w:lineRule="auto"/>
      </w:pPr>
      <w:r>
        <w:continuationSeparator/>
      </w:r>
    </w:p>
  </w:footnote>
  <w:footnote w:type="continuationNotice" w:id="1">
    <w:p w14:paraId="08478B63" w14:textId="77777777" w:rsidR="00170BA7" w:rsidRDefault="00170BA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B9FE" w14:textId="77777777" w:rsidR="00051F1C" w:rsidRDefault="00051F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CB0DF" w14:textId="77777777" w:rsidR="00051F1C" w:rsidRDefault="0CB566B0">
    <w:pPr>
      <w:jc w:val="center"/>
    </w:pPr>
    <w:r>
      <w:rPr>
        <w:noProof/>
      </w:rPr>
      <w:drawing>
        <wp:inline distT="0" distB="0" distL="0" distR="0" wp14:anchorId="7E838DF1" wp14:editId="4C30A7F8">
          <wp:extent cx="3225712" cy="1075238"/>
          <wp:effectExtent l="0" t="0" r="0" b="0"/>
          <wp:docPr id="2" name="image2.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image2.pn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3225712" cy="107523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01FF0"/>
    <w:multiLevelType w:val="hybridMultilevel"/>
    <w:tmpl w:val="DF929110"/>
    <w:lvl w:ilvl="0" w:tplc="36EC456E">
      <w:numFmt w:val="bullet"/>
      <w:lvlText w:val="•"/>
      <w:lvlJc w:val="left"/>
      <w:pPr>
        <w:ind w:left="1080" w:hanging="720"/>
      </w:pPr>
      <w:rPr>
        <w:rFonts w:ascii="Roboto Light" w:eastAsia="Roboto Light" w:hAnsi="Roboto Light" w:cs="Roboto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B4CD5"/>
    <w:multiLevelType w:val="hybridMultilevel"/>
    <w:tmpl w:val="0C0EB882"/>
    <w:lvl w:ilvl="0" w:tplc="729AF726">
      <w:numFmt w:val="bullet"/>
      <w:lvlText w:val="•"/>
      <w:lvlJc w:val="left"/>
      <w:pPr>
        <w:ind w:left="1080" w:hanging="720"/>
      </w:pPr>
      <w:rPr>
        <w:rFonts w:ascii="Roboto Light" w:eastAsia="Roboto Light" w:hAnsi="Roboto Light" w:cs="Roboto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F17E7E"/>
    <w:multiLevelType w:val="hybridMultilevel"/>
    <w:tmpl w:val="03369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73602"/>
    <w:multiLevelType w:val="multilevel"/>
    <w:tmpl w:val="6F34C1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686206"/>
    <w:multiLevelType w:val="hybridMultilevel"/>
    <w:tmpl w:val="8DD0C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C04306"/>
    <w:multiLevelType w:val="hybridMultilevel"/>
    <w:tmpl w:val="D0D89CD4"/>
    <w:lvl w:ilvl="0" w:tplc="F2EABB58">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96614"/>
    <w:multiLevelType w:val="hybridMultilevel"/>
    <w:tmpl w:val="0FDCEA60"/>
    <w:lvl w:ilvl="0" w:tplc="CD56F288">
      <w:numFmt w:val="bullet"/>
      <w:lvlText w:val="•"/>
      <w:lvlJc w:val="left"/>
      <w:pPr>
        <w:ind w:left="1080" w:hanging="720"/>
      </w:pPr>
      <w:rPr>
        <w:rFonts w:ascii="Roboto Light" w:eastAsia="Roboto Light" w:hAnsi="Roboto Light" w:cs="Roboto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173A20"/>
    <w:multiLevelType w:val="hybridMultilevel"/>
    <w:tmpl w:val="228239A2"/>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8523A8"/>
    <w:multiLevelType w:val="hybridMultilevel"/>
    <w:tmpl w:val="5B622704"/>
    <w:lvl w:ilvl="0" w:tplc="0520F8AA">
      <w:numFmt w:val="bullet"/>
      <w:lvlText w:val="•"/>
      <w:lvlJc w:val="left"/>
      <w:pPr>
        <w:ind w:left="1080" w:hanging="720"/>
      </w:pPr>
      <w:rPr>
        <w:rFonts w:ascii="Roboto Light" w:eastAsia="Roboto Light" w:hAnsi="Roboto Light" w:cs="Roboto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62269F"/>
    <w:multiLevelType w:val="multilevel"/>
    <w:tmpl w:val="BE7297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64924D1"/>
    <w:multiLevelType w:val="hybridMultilevel"/>
    <w:tmpl w:val="5FCCA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0726BB"/>
    <w:multiLevelType w:val="hybridMultilevel"/>
    <w:tmpl w:val="12046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3E5009"/>
    <w:multiLevelType w:val="hybridMultilevel"/>
    <w:tmpl w:val="4B2E9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C1410B"/>
    <w:multiLevelType w:val="hybridMultilevel"/>
    <w:tmpl w:val="4D0C519E"/>
    <w:lvl w:ilvl="0" w:tplc="DE947C26">
      <w:numFmt w:val="bullet"/>
      <w:lvlText w:val="•"/>
      <w:lvlJc w:val="left"/>
      <w:pPr>
        <w:ind w:left="1080" w:hanging="720"/>
      </w:pPr>
      <w:rPr>
        <w:rFonts w:ascii="Roboto Light" w:eastAsia="Roboto Light" w:hAnsi="Roboto Light" w:cs="Roboto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448429">
    <w:abstractNumId w:val="9"/>
  </w:num>
  <w:num w:numId="2" w16cid:durableId="1968734104">
    <w:abstractNumId w:val="3"/>
  </w:num>
  <w:num w:numId="3" w16cid:durableId="1337729944">
    <w:abstractNumId w:val="11"/>
  </w:num>
  <w:num w:numId="4" w16cid:durableId="343212198">
    <w:abstractNumId w:val="8"/>
  </w:num>
  <w:num w:numId="5" w16cid:durableId="481385591">
    <w:abstractNumId w:val="7"/>
  </w:num>
  <w:num w:numId="6" w16cid:durableId="561990389">
    <w:abstractNumId w:val="12"/>
  </w:num>
  <w:num w:numId="7" w16cid:durableId="38747650">
    <w:abstractNumId w:val="0"/>
  </w:num>
  <w:num w:numId="8" w16cid:durableId="1212763816">
    <w:abstractNumId w:val="10"/>
  </w:num>
  <w:num w:numId="9" w16cid:durableId="1655060976">
    <w:abstractNumId w:val="13"/>
  </w:num>
  <w:num w:numId="10" w16cid:durableId="65224050">
    <w:abstractNumId w:val="2"/>
  </w:num>
  <w:num w:numId="11" w16cid:durableId="1339386818">
    <w:abstractNumId w:val="1"/>
  </w:num>
  <w:num w:numId="12" w16cid:durableId="1086683407">
    <w:abstractNumId w:val="4"/>
  </w:num>
  <w:num w:numId="13" w16cid:durableId="1709404006">
    <w:abstractNumId w:val="6"/>
  </w:num>
  <w:num w:numId="14" w16cid:durableId="1504856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CD9"/>
    <w:rsid w:val="00037A79"/>
    <w:rsid w:val="00051F1C"/>
    <w:rsid w:val="00063572"/>
    <w:rsid w:val="000750EB"/>
    <w:rsid w:val="000822D1"/>
    <w:rsid w:val="00085750"/>
    <w:rsid w:val="0009047F"/>
    <w:rsid w:val="000A62CC"/>
    <w:rsid w:val="000C0EA1"/>
    <w:rsid w:val="000D56BA"/>
    <w:rsid w:val="00106F4E"/>
    <w:rsid w:val="001236FE"/>
    <w:rsid w:val="00144D62"/>
    <w:rsid w:val="00170BA7"/>
    <w:rsid w:val="00190780"/>
    <w:rsid w:val="001B2240"/>
    <w:rsid w:val="001F1C6A"/>
    <w:rsid w:val="00204446"/>
    <w:rsid w:val="00211C00"/>
    <w:rsid w:val="00224875"/>
    <w:rsid w:val="00245472"/>
    <w:rsid w:val="00245C3A"/>
    <w:rsid w:val="00257F25"/>
    <w:rsid w:val="00264E07"/>
    <w:rsid w:val="00343B73"/>
    <w:rsid w:val="003531CB"/>
    <w:rsid w:val="003711E6"/>
    <w:rsid w:val="003B070C"/>
    <w:rsid w:val="003C161A"/>
    <w:rsid w:val="003C2CA2"/>
    <w:rsid w:val="003F3D53"/>
    <w:rsid w:val="00412B55"/>
    <w:rsid w:val="00432A7A"/>
    <w:rsid w:val="004B41A8"/>
    <w:rsid w:val="004C75AB"/>
    <w:rsid w:val="004E5532"/>
    <w:rsid w:val="005121FA"/>
    <w:rsid w:val="00540CBB"/>
    <w:rsid w:val="0054316B"/>
    <w:rsid w:val="0054401E"/>
    <w:rsid w:val="00574069"/>
    <w:rsid w:val="00576D46"/>
    <w:rsid w:val="00577428"/>
    <w:rsid w:val="00590FB8"/>
    <w:rsid w:val="005A703A"/>
    <w:rsid w:val="005B667C"/>
    <w:rsid w:val="005E6567"/>
    <w:rsid w:val="005F2673"/>
    <w:rsid w:val="00682A55"/>
    <w:rsid w:val="006A442E"/>
    <w:rsid w:val="006C12E3"/>
    <w:rsid w:val="006E5EE7"/>
    <w:rsid w:val="006F4D7B"/>
    <w:rsid w:val="007412BE"/>
    <w:rsid w:val="00744C3E"/>
    <w:rsid w:val="007533FA"/>
    <w:rsid w:val="00786079"/>
    <w:rsid w:val="00806B6A"/>
    <w:rsid w:val="00812B8D"/>
    <w:rsid w:val="00816D89"/>
    <w:rsid w:val="0085050F"/>
    <w:rsid w:val="00866D88"/>
    <w:rsid w:val="008722B8"/>
    <w:rsid w:val="008B44D3"/>
    <w:rsid w:val="008F4CEE"/>
    <w:rsid w:val="00910971"/>
    <w:rsid w:val="00924431"/>
    <w:rsid w:val="0096401A"/>
    <w:rsid w:val="0099478F"/>
    <w:rsid w:val="009F2720"/>
    <w:rsid w:val="00A00CCD"/>
    <w:rsid w:val="00A2167D"/>
    <w:rsid w:val="00A42013"/>
    <w:rsid w:val="00A426C9"/>
    <w:rsid w:val="00A46194"/>
    <w:rsid w:val="00A82085"/>
    <w:rsid w:val="00A90B81"/>
    <w:rsid w:val="00AA20D4"/>
    <w:rsid w:val="00AC489A"/>
    <w:rsid w:val="00AD0172"/>
    <w:rsid w:val="00AD4307"/>
    <w:rsid w:val="00AE398A"/>
    <w:rsid w:val="00AF6405"/>
    <w:rsid w:val="00B75510"/>
    <w:rsid w:val="00BE0407"/>
    <w:rsid w:val="00C01EBF"/>
    <w:rsid w:val="00C15C67"/>
    <w:rsid w:val="00C1608B"/>
    <w:rsid w:val="00C374BB"/>
    <w:rsid w:val="00C52C3D"/>
    <w:rsid w:val="00CC619A"/>
    <w:rsid w:val="00CE7A95"/>
    <w:rsid w:val="00CF0A9B"/>
    <w:rsid w:val="00CF7671"/>
    <w:rsid w:val="00D20302"/>
    <w:rsid w:val="00D246E9"/>
    <w:rsid w:val="00D425CA"/>
    <w:rsid w:val="00D54466"/>
    <w:rsid w:val="00D65446"/>
    <w:rsid w:val="00D66CD9"/>
    <w:rsid w:val="00D67D3F"/>
    <w:rsid w:val="00DD3907"/>
    <w:rsid w:val="00E43C69"/>
    <w:rsid w:val="00EA029A"/>
    <w:rsid w:val="00ED7F06"/>
    <w:rsid w:val="00EE1181"/>
    <w:rsid w:val="00EE3303"/>
    <w:rsid w:val="00F029C5"/>
    <w:rsid w:val="00F17344"/>
    <w:rsid w:val="00F37130"/>
    <w:rsid w:val="00FB53B1"/>
    <w:rsid w:val="00FD1034"/>
    <w:rsid w:val="00FD37C1"/>
    <w:rsid w:val="0CB566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E5646"/>
  <w15:docId w15:val="{3DA76616-95C4-41FB-9272-379142D3E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Light" w:eastAsia="Roboto Light" w:hAnsi="Roboto Light" w:cs="Roboto Light"/>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rFonts w:ascii="Roboto Serif SemiBold" w:eastAsia="Roboto Serif SemiBold" w:hAnsi="Roboto Serif SemiBold" w:cs="Roboto Serif SemiBold"/>
      <w:color w:val="124F5C"/>
      <w:sz w:val="28"/>
      <w:szCs w:val="28"/>
    </w:rPr>
  </w:style>
  <w:style w:type="paragraph" w:styleId="Heading2">
    <w:name w:val="heading 2"/>
    <w:basedOn w:val="Normal"/>
    <w:next w:val="Normal"/>
    <w:uiPriority w:val="9"/>
    <w:unhideWhenUsed/>
    <w:qFormat/>
    <w:pPr>
      <w:keepNext/>
      <w:keepLines/>
      <w:spacing w:before="360" w:after="120"/>
      <w:outlineLvl w:val="1"/>
    </w:pPr>
    <w:rPr>
      <w:rFonts w:ascii="Roboto" w:eastAsia="Roboto" w:hAnsi="Roboto" w:cs="Roboto"/>
      <w:b/>
      <w:color w:val="124F5C"/>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jc w:val="center"/>
    </w:pPr>
    <w:rPr>
      <w:rFonts w:ascii="Roboto Serif" w:eastAsia="Roboto Serif" w:hAnsi="Roboto Serif" w:cs="Roboto Serif"/>
      <w:sz w:val="66"/>
      <w:szCs w:val="66"/>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character" w:styleId="Strong">
    <w:name w:val="Strong"/>
    <w:basedOn w:val="DefaultParagraphFont"/>
    <w:uiPriority w:val="22"/>
    <w:qFormat/>
    <w:rsid w:val="00D66CD9"/>
    <w:rPr>
      <w:b/>
      <w:bCs/>
    </w:rPr>
  </w:style>
  <w:style w:type="character" w:styleId="Emphasis">
    <w:name w:val="Emphasis"/>
    <w:basedOn w:val="DefaultParagraphFont"/>
    <w:uiPriority w:val="20"/>
    <w:qFormat/>
    <w:rsid w:val="00D66CD9"/>
    <w:rPr>
      <w:i/>
      <w:iCs/>
    </w:rPr>
  </w:style>
  <w:style w:type="paragraph" w:styleId="ListParagraph">
    <w:name w:val="List Paragraph"/>
    <w:basedOn w:val="Normal"/>
    <w:uiPriority w:val="34"/>
    <w:qFormat/>
    <w:rsid w:val="00D66CD9"/>
    <w:pPr>
      <w:ind w:left="720"/>
      <w:contextualSpacing/>
    </w:pPr>
  </w:style>
  <w:style w:type="character" w:styleId="Hyperlink">
    <w:name w:val="Hyperlink"/>
    <w:basedOn w:val="DefaultParagraphFont"/>
    <w:uiPriority w:val="99"/>
    <w:unhideWhenUsed/>
    <w:rsid w:val="00D66CD9"/>
    <w:rPr>
      <w:color w:val="0000FF" w:themeColor="hyperlink"/>
      <w:u w:val="single"/>
    </w:rPr>
  </w:style>
  <w:style w:type="character" w:styleId="UnresolvedMention">
    <w:name w:val="Unresolved Mention"/>
    <w:basedOn w:val="DefaultParagraphFont"/>
    <w:uiPriority w:val="99"/>
    <w:semiHidden/>
    <w:unhideWhenUsed/>
    <w:rsid w:val="00D66CD9"/>
    <w:rPr>
      <w:color w:val="605E5C"/>
      <w:shd w:val="clear" w:color="auto" w:fill="E1DFDD"/>
    </w:rPr>
  </w:style>
  <w:style w:type="paragraph" w:styleId="Header">
    <w:name w:val="header"/>
    <w:basedOn w:val="Normal"/>
    <w:link w:val="HeaderChar"/>
    <w:uiPriority w:val="99"/>
    <w:semiHidden/>
    <w:unhideWhenUsed/>
    <w:rsid w:val="000D56BA"/>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0D56BA"/>
  </w:style>
  <w:style w:type="paragraph" w:styleId="Footer">
    <w:name w:val="footer"/>
    <w:basedOn w:val="Normal"/>
    <w:link w:val="FooterChar"/>
    <w:uiPriority w:val="99"/>
    <w:semiHidden/>
    <w:unhideWhenUsed/>
    <w:rsid w:val="000D56BA"/>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0D56BA"/>
  </w:style>
  <w:style w:type="character" w:styleId="CommentReference">
    <w:name w:val="annotation reference"/>
    <w:basedOn w:val="DefaultParagraphFont"/>
    <w:uiPriority w:val="99"/>
    <w:semiHidden/>
    <w:unhideWhenUsed/>
    <w:rsid w:val="00343B73"/>
    <w:rPr>
      <w:sz w:val="16"/>
      <w:szCs w:val="16"/>
    </w:rPr>
  </w:style>
  <w:style w:type="paragraph" w:styleId="CommentText">
    <w:name w:val="annotation text"/>
    <w:basedOn w:val="Normal"/>
    <w:link w:val="CommentTextChar"/>
    <w:uiPriority w:val="99"/>
    <w:unhideWhenUsed/>
    <w:rsid w:val="00343B73"/>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343B73"/>
    <w:rPr>
      <w:rFonts w:asciiTheme="minorHAnsi" w:eastAsiaTheme="minorHAnsi" w:hAnsiTheme="minorHAnsi" w:cstheme="minorBidi"/>
      <w:kern w:val="2"/>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mma.gallon@sas.ac.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olpress.co.uk/publish-with-us/artificial-intelligence-policy/"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uolpress.co.uk/wp-content/uploads/2025/11/Handout-UoLP-Transforming-your-thesis-for-publicatio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gallon\Desktop\Branded%20Word%20template%20with%20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3f1af37-1937-4130-8a6b-ff861b20dfcf" xsi:nil="true"/>
    <lcf76f155ced4ddcb4097134ff3c332f xmlns="97ac5030-ecb7-43c0-95eb-d57f830b7925">
      <Terms xmlns="http://schemas.microsoft.com/office/infopath/2007/PartnerControls"/>
    </lcf76f155ced4ddcb4097134ff3c332f>
    <Linkstovideos xmlns="97ac5030-ecb7-43c0-95eb-d57f830b7925">
      <Url xsi:nil="true"/>
      <Description xsi:nil="true"/>
    </Linkstovideo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1B0D4B1DC9C2479C051C8C7AA3F990" ma:contentTypeVersion="20" ma:contentTypeDescription="Create a new document." ma:contentTypeScope="" ma:versionID="74b1d5da055b7a205e8fa50ee8e33fa3">
  <xsd:schema xmlns:xsd="http://www.w3.org/2001/XMLSchema" xmlns:xs="http://www.w3.org/2001/XMLSchema" xmlns:p="http://schemas.microsoft.com/office/2006/metadata/properties" xmlns:ns2="97ac5030-ecb7-43c0-95eb-d57f830b7925" xmlns:ns3="876081bc-51b7-42f3-8901-e8698897c549" xmlns:ns4="c3f1af37-1937-4130-8a6b-ff861b20dfcf" targetNamespace="http://schemas.microsoft.com/office/2006/metadata/properties" ma:root="true" ma:fieldsID="bfb12726a1809ed34e416665ce8ce3c1" ns2:_="" ns3:_="" ns4:_="">
    <xsd:import namespace="97ac5030-ecb7-43c0-95eb-d57f830b7925"/>
    <xsd:import namespace="876081bc-51b7-42f3-8901-e8698897c549"/>
    <xsd:import namespace="c3f1af37-1937-4130-8a6b-ff861b20df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Linkstovideo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c5030-ecb7-43c0-95eb-d57f830b7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726a9b-3374-46a0-b009-af8e0551a7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inkstovideos" ma:index="26" nillable="true" ma:displayName="Links to media" ma:format="Hyperlink" ma:internalName="Linkstovideos">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6081bc-51b7-42f3-8901-e8698897c54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f1af37-1937-4130-8a6b-ff861b20dfc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e838f7a-4926-4a42-9710-18fc19ac58fb}" ma:internalName="TaxCatchAll" ma:showField="CatchAllData" ma:web="876081bc-51b7-42f3-8901-e8698897c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A84B13-07DC-4B56-B648-5E14725E6DD8}">
  <ds:schemaRefs>
    <ds:schemaRef ds:uri="http://schemas.microsoft.com/sharepoint/v3/contenttype/forms"/>
  </ds:schemaRefs>
</ds:datastoreItem>
</file>

<file path=customXml/itemProps2.xml><?xml version="1.0" encoding="utf-8"?>
<ds:datastoreItem xmlns:ds="http://schemas.openxmlformats.org/officeDocument/2006/customXml" ds:itemID="{24D778FC-B443-4A6F-A403-BD5BBE280B60}">
  <ds:schemaRefs>
    <ds:schemaRef ds:uri="http://schemas.microsoft.com/office/2006/metadata/properties"/>
    <ds:schemaRef ds:uri="http://schemas.microsoft.com/office/infopath/2007/PartnerControls"/>
    <ds:schemaRef ds:uri="c3f1af37-1937-4130-8a6b-ff861b20dfcf"/>
    <ds:schemaRef ds:uri="97ac5030-ecb7-43c0-95eb-d57f830b7925"/>
  </ds:schemaRefs>
</ds:datastoreItem>
</file>

<file path=customXml/itemProps3.xml><?xml version="1.0" encoding="utf-8"?>
<ds:datastoreItem xmlns:ds="http://schemas.openxmlformats.org/officeDocument/2006/customXml" ds:itemID="{384BAF6D-8A2F-4393-91C0-196B2DE68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ac5030-ecb7-43c0-95eb-d57f830b7925"/>
    <ds:schemaRef ds:uri="876081bc-51b7-42f3-8901-e8698897c549"/>
    <ds:schemaRef ds:uri="c3f1af37-1937-4130-8a6b-ff861b20df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5072052-c002-4ee4-87e5-9d58843fc488}" enabled="1" method="Privileged" siteId="{185280ba-7a00-42ea-9408-19eafd13552e}" removed="0"/>
</clbl:labelList>
</file>

<file path=docProps/app.xml><?xml version="1.0" encoding="utf-8"?>
<Properties xmlns="http://schemas.openxmlformats.org/officeDocument/2006/extended-properties" xmlns:vt="http://schemas.openxmlformats.org/officeDocument/2006/docPropsVTypes">
  <Template>Branded Word template with styles</Template>
  <TotalTime>0</TotalTime>
  <Pages>7</Pages>
  <Words>1371</Words>
  <Characters>7818</Characters>
  <Application>Microsoft Office Word</Application>
  <DocSecurity>4</DocSecurity>
  <Lines>65</Lines>
  <Paragraphs>18</Paragraphs>
  <ScaleCrop>false</ScaleCrop>
  <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Gallon</dc:creator>
  <cp:lastModifiedBy>Katharine Nelson</cp:lastModifiedBy>
  <cp:revision>2</cp:revision>
  <dcterms:created xsi:type="dcterms:W3CDTF">2026-09-28T14:55:00Z</dcterms:created>
  <dcterms:modified xsi:type="dcterms:W3CDTF">2026-09-28T14:55:00Z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0x010100C21B0D4B1DC9C2479C051C8C7AA3F990</vt:lpwstr>
  </property>
  <property fmtid="{D5CDD505-2E9C-101B-9397-08002B2CF9AE}" pid="3" name="MediaServiceImageTags">
    <vt:lpwstr/>
  </property>
</Properties>
</file>